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horzAnchor="margin" w:tblpXSpec="center" w:tblpY="-22"/>
        <w:tblW w:w="11906" w:type="dxa"/>
        <w:tblCellMar>
          <w:top w:w="1418" w:type="dxa"/>
          <w:left w:w="1418" w:type="dxa"/>
          <w:bottom w:w="680" w:type="dxa"/>
          <w:right w:w="680" w:type="dxa"/>
        </w:tblCellMar>
        <w:tblLook w:val="0600" w:firstRow="0" w:lastRow="0" w:firstColumn="0" w:lastColumn="0" w:noHBand="1" w:noVBand="1"/>
      </w:tblPr>
      <w:tblGrid>
        <w:gridCol w:w="11906"/>
      </w:tblGrid>
      <w:tr w:rsidR="00F83026" w:rsidRPr="00B925F3" w:rsidTr="00C64F6C">
        <w:trPr>
          <w:trHeight w:val="3691"/>
        </w:trPr>
        <w:tc>
          <w:tcPr>
            <w:tcW w:w="11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026" w:rsidRPr="00B35A26" w:rsidRDefault="00F83026" w:rsidP="005659BF">
            <w:pPr>
              <w:spacing w:before="160" w:after="0"/>
              <w:jc w:val="left"/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</w:pPr>
            <w:r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  <w:t>[</w:t>
            </w:r>
            <w:r w:rsidR="008C3DCC"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>Наслов на семинарската работа</w:t>
            </w:r>
            <w:r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  <w:t>]</w:t>
            </w:r>
          </w:p>
          <w:p w:rsidR="00F83026" w:rsidRPr="007421FC" w:rsidRDefault="00F83026" w:rsidP="005659BF">
            <w:pPr>
              <w:spacing w:after="0"/>
              <w:jc w:val="left"/>
              <w:rPr>
                <w:rFonts w:ascii="Arial" w:hAnsi="Arial" w:cs="Arial"/>
                <w:sz w:val="28"/>
                <w:lang w:val="en-US"/>
              </w:rPr>
            </w:pPr>
            <w:r w:rsidRPr="007421FC">
              <w:rPr>
                <w:rFonts w:ascii="Arial" w:hAnsi="Arial" w:cs="Arial"/>
                <w:sz w:val="28"/>
                <w:lang w:val="en-US"/>
              </w:rPr>
              <w:t>[</w:t>
            </w:r>
            <w:r w:rsidR="008C3DCC" w:rsidRPr="007421FC">
              <w:rPr>
                <w:rFonts w:ascii="Arial" w:hAnsi="Arial" w:cs="Arial"/>
                <w:sz w:val="28"/>
                <w:lang w:val="mk-MK"/>
              </w:rPr>
              <w:t xml:space="preserve">Име и презиме </w:t>
            </w:r>
            <w:r w:rsidR="006C6CED" w:rsidRPr="007421FC">
              <w:rPr>
                <w:rFonts w:ascii="Arial" w:hAnsi="Arial" w:cs="Arial"/>
                <w:sz w:val="28"/>
                <w:lang w:val="mk-MK"/>
              </w:rPr>
              <w:t xml:space="preserve">на кандидат </w:t>
            </w:r>
            <w:r w:rsidR="008C3DCC" w:rsidRPr="007421FC">
              <w:rPr>
                <w:rFonts w:ascii="Arial" w:hAnsi="Arial" w:cs="Arial"/>
                <w:sz w:val="28"/>
                <w:lang w:val="mk-MK"/>
              </w:rPr>
              <w:t>/ број на индекс</w:t>
            </w:r>
            <w:r w:rsidRPr="007421FC">
              <w:rPr>
                <w:rFonts w:ascii="Arial" w:hAnsi="Arial" w:cs="Arial"/>
                <w:sz w:val="28"/>
                <w:lang w:val="en-US"/>
              </w:rPr>
              <w:t>]</w:t>
            </w:r>
          </w:p>
          <w:p w:rsidR="00620CB2" w:rsidRPr="007421FC" w:rsidRDefault="008C1818" w:rsidP="005659BF">
            <w:pPr>
              <w:spacing w:after="0"/>
              <w:jc w:val="left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mk-MK"/>
              </w:rPr>
              <w:t>Одговорен наставник</w:t>
            </w:r>
            <w:r w:rsidR="00620CB2" w:rsidRPr="007421FC">
              <w:rPr>
                <w:rFonts w:ascii="Arial" w:hAnsi="Arial" w:cs="Arial"/>
                <w:sz w:val="28"/>
                <w:lang w:val="mk-MK"/>
              </w:rPr>
              <w:t xml:space="preserve">: проф. д-р </w:t>
            </w:r>
            <w:r w:rsidR="00094EFD" w:rsidRPr="007421FC">
              <w:rPr>
                <w:rFonts w:ascii="Arial" w:hAnsi="Arial" w:cs="Arial"/>
                <w:sz w:val="28"/>
                <w:lang w:val="en-US"/>
              </w:rPr>
              <w:t>[</w:t>
            </w:r>
            <w:r w:rsidR="00620CB2" w:rsidRPr="007421FC">
              <w:rPr>
                <w:rFonts w:ascii="Arial" w:hAnsi="Arial" w:cs="Arial"/>
                <w:sz w:val="28"/>
                <w:lang w:val="mk-MK"/>
              </w:rPr>
              <w:t>Име и презиме</w:t>
            </w:r>
            <w:r w:rsidR="00620CB2" w:rsidRPr="007421FC">
              <w:rPr>
                <w:rFonts w:ascii="Arial" w:hAnsi="Arial" w:cs="Arial"/>
                <w:sz w:val="28"/>
                <w:lang w:val="en-US"/>
              </w:rPr>
              <w:t>]</w:t>
            </w:r>
          </w:p>
          <w:p w:rsidR="00620CB2" w:rsidRPr="00620CB2" w:rsidRDefault="00620CB2" w:rsidP="005659BF">
            <w:pPr>
              <w:spacing w:after="0"/>
              <w:jc w:val="left"/>
              <w:rPr>
                <w:rFonts w:ascii="Arial" w:hAnsi="Arial" w:cs="Arial"/>
                <w:lang w:val="en-US"/>
              </w:rPr>
            </w:pPr>
          </w:p>
          <w:p w:rsidR="007421FC" w:rsidRDefault="008C1818" w:rsidP="005659BF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F83026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55645F1" wp14:editId="09C61C19">
                      <wp:simplePos x="0" y="0"/>
                      <wp:positionH relativeFrom="page">
                        <wp:posOffset>19050</wp:posOffset>
                      </wp:positionH>
                      <wp:positionV relativeFrom="page">
                        <wp:posOffset>1649730</wp:posOffset>
                      </wp:positionV>
                      <wp:extent cx="7543800" cy="6694170"/>
                      <wp:effectExtent l="0" t="0" r="0" b="0"/>
                      <wp:wrapNone/>
                      <wp:docPr id="6" name="Rectangle 5" descr="You can put a picture here, if you like. If you do not want a picture on the cover, click on the black area and delete the shape.&#10;For directions about how to fill this shape with a picture, go to en.uit.no/studenter/oppgaveskriving and click “Place your own image on the cover page” in the right-hand menu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0" cy="6694170"/>
                              </a:xfrm>
                              <a:custGeom>
                                <a:avLst/>
                                <a:gdLst>
                                  <a:gd name="connsiteX0" fmla="*/ 0 w 7253605"/>
                                  <a:gd name="connsiteY0" fmla="*/ 0 h 6918960"/>
                                  <a:gd name="connsiteX1" fmla="*/ 7253605 w 7253605"/>
                                  <a:gd name="connsiteY1" fmla="*/ 0 h 6918960"/>
                                  <a:gd name="connsiteX2" fmla="*/ 7253605 w 7253605"/>
                                  <a:gd name="connsiteY2" fmla="*/ 6918960 h 6918960"/>
                                  <a:gd name="connsiteX3" fmla="*/ 0 w 7253605"/>
                                  <a:gd name="connsiteY3" fmla="*/ 6918960 h 6918960"/>
                                  <a:gd name="connsiteX4" fmla="*/ 0 w 7253605"/>
                                  <a:gd name="connsiteY4" fmla="*/ 0 h 6918960"/>
                                  <a:gd name="connsiteX0" fmla="*/ 0 w 7253605"/>
                                  <a:gd name="connsiteY0" fmla="*/ 0 h 6918960"/>
                                  <a:gd name="connsiteX1" fmla="*/ 7253605 w 7253605"/>
                                  <a:gd name="connsiteY1" fmla="*/ 0 h 6918960"/>
                                  <a:gd name="connsiteX2" fmla="*/ 5257751 w 7253605"/>
                                  <a:gd name="connsiteY2" fmla="*/ 6918960 h 6918960"/>
                                  <a:gd name="connsiteX3" fmla="*/ 0 w 7253605"/>
                                  <a:gd name="connsiteY3" fmla="*/ 6918960 h 6918960"/>
                                  <a:gd name="connsiteX4" fmla="*/ 0 w 7253605"/>
                                  <a:gd name="connsiteY4" fmla="*/ 0 h 6918960"/>
                                  <a:gd name="connsiteX0" fmla="*/ 0 w 7179400"/>
                                  <a:gd name="connsiteY0" fmla="*/ 0 h 6918960"/>
                                  <a:gd name="connsiteX1" fmla="*/ 7179400 w 7179400"/>
                                  <a:gd name="connsiteY1" fmla="*/ 0 h 6918960"/>
                                  <a:gd name="connsiteX2" fmla="*/ 5257751 w 7179400"/>
                                  <a:gd name="connsiteY2" fmla="*/ 6918960 h 6918960"/>
                                  <a:gd name="connsiteX3" fmla="*/ 0 w 7179400"/>
                                  <a:gd name="connsiteY3" fmla="*/ 6918960 h 6918960"/>
                                  <a:gd name="connsiteX4" fmla="*/ 0 w 7179400"/>
                                  <a:gd name="connsiteY4" fmla="*/ 0 h 6918960"/>
                                  <a:gd name="connsiteX0" fmla="*/ 0 w 6944813"/>
                                  <a:gd name="connsiteY0" fmla="*/ 0 h 6918960"/>
                                  <a:gd name="connsiteX1" fmla="*/ 6944813 w 6944813"/>
                                  <a:gd name="connsiteY1" fmla="*/ 0 h 6918960"/>
                                  <a:gd name="connsiteX2" fmla="*/ 5257751 w 6944813"/>
                                  <a:gd name="connsiteY2" fmla="*/ 6918960 h 6918960"/>
                                  <a:gd name="connsiteX3" fmla="*/ 0 w 6944813"/>
                                  <a:gd name="connsiteY3" fmla="*/ 6918960 h 6918960"/>
                                  <a:gd name="connsiteX4" fmla="*/ 0 w 6944813"/>
                                  <a:gd name="connsiteY4" fmla="*/ 0 h 6918960"/>
                                  <a:gd name="connsiteX0" fmla="*/ 0 w 7256017"/>
                                  <a:gd name="connsiteY0" fmla="*/ 0 h 6918960"/>
                                  <a:gd name="connsiteX1" fmla="*/ 7256017 w 7256017"/>
                                  <a:gd name="connsiteY1" fmla="*/ 0 h 6918960"/>
                                  <a:gd name="connsiteX2" fmla="*/ 5257751 w 7256017"/>
                                  <a:gd name="connsiteY2" fmla="*/ 6918960 h 6918960"/>
                                  <a:gd name="connsiteX3" fmla="*/ 0 w 7256017"/>
                                  <a:gd name="connsiteY3" fmla="*/ 6918960 h 6918960"/>
                                  <a:gd name="connsiteX4" fmla="*/ 0 w 7256017"/>
                                  <a:gd name="connsiteY4" fmla="*/ 0 h 6918960"/>
                                  <a:gd name="connsiteX0" fmla="*/ 0 w 7256017"/>
                                  <a:gd name="connsiteY0" fmla="*/ 0 h 6918960"/>
                                  <a:gd name="connsiteX1" fmla="*/ 7256017 w 7256017"/>
                                  <a:gd name="connsiteY1" fmla="*/ 0 h 6918960"/>
                                  <a:gd name="connsiteX2" fmla="*/ 4860367 w 7256017"/>
                                  <a:gd name="connsiteY2" fmla="*/ 6918960 h 6918960"/>
                                  <a:gd name="connsiteX3" fmla="*/ 0 w 7256017"/>
                                  <a:gd name="connsiteY3" fmla="*/ 6918960 h 6918960"/>
                                  <a:gd name="connsiteX4" fmla="*/ 0 w 7256017"/>
                                  <a:gd name="connsiteY4" fmla="*/ 0 h 6918960"/>
                                  <a:gd name="connsiteX0" fmla="*/ 0 w 7256017"/>
                                  <a:gd name="connsiteY0" fmla="*/ 0 h 6918960"/>
                                  <a:gd name="connsiteX1" fmla="*/ 7256017 w 7256017"/>
                                  <a:gd name="connsiteY1" fmla="*/ 0 h 6918960"/>
                                  <a:gd name="connsiteX2" fmla="*/ 3991388 w 7256017"/>
                                  <a:gd name="connsiteY2" fmla="*/ 6918960 h 6918960"/>
                                  <a:gd name="connsiteX3" fmla="*/ 0 w 7256017"/>
                                  <a:gd name="connsiteY3" fmla="*/ 6918960 h 6918960"/>
                                  <a:gd name="connsiteX4" fmla="*/ 0 w 7256017"/>
                                  <a:gd name="connsiteY4" fmla="*/ 0 h 6918960"/>
                                  <a:gd name="connsiteX0" fmla="*/ 0 w 7256017"/>
                                  <a:gd name="connsiteY0" fmla="*/ 0 h 6918960"/>
                                  <a:gd name="connsiteX1" fmla="*/ 7256017 w 7256017"/>
                                  <a:gd name="connsiteY1" fmla="*/ 0 h 6918960"/>
                                  <a:gd name="connsiteX2" fmla="*/ 4752644 w 7256017"/>
                                  <a:gd name="connsiteY2" fmla="*/ 6918960 h 6918960"/>
                                  <a:gd name="connsiteX3" fmla="*/ 0 w 7256017"/>
                                  <a:gd name="connsiteY3" fmla="*/ 6918960 h 6918960"/>
                                  <a:gd name="connsiteX4" fmla="*/ 0 w 7256017"/>
                                  <a:gd name="connsiteY4" fmla="*/ 0 h 6918960"/>
                                  <a:gd name="connsiteX0" fmla="*/ 0 w 7256017"/>
                                  <a:gd name="connsiteY0" fmla="*/ 0 h 6918960"/>
                                  <a:gd name="connsiteX1" fmla="*/ 7256017 w 7256017"/>
                                  <a:gd name="connsiteY1" fmla="*/ 0 h 6918960"/>
                                  <a:gd name="connsiteX2" fmla="*/ 4754549 w 7256017"/>
                                  <a:gd name="connsiteY2" fmla="*/ 6918960 h 6918960"/>
                                  <a:gd name="connsiteX3" fmla="*/ 0 w 7256017"/>
                                  <a:gd name="connsiteY3" fmla="*/ 6918960 h 6918960"/>
                                  <a:gd name="connsiteX4" fmla="*/ 0 w 7256017"/>
                                  <a:gd name="connsiteY4" fmla="*/ 0 h 6918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256017" h="6918960">
                                    <a:moveTo>
                                      <a:pt x="0" y="0"/>
                                    </a:moveTo>
                                    <a:lnTo>
                                      <a:pt x="7256017" y="0"/>
                                    </a:lnTo>
                                    <a:lnTo>
                                      <a:pt x="4754549" y="6918960"/>
                                    </a:lnTo>
                                    <a:lnTo>
                                      <a:pt x="0" y="69189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B55C7" id="Rectangle 5" o:spid="_x0000_s1026" alt="You can put a picture here, if you like. If you do not want a picture on the cover, click on the black area and delete the shape.&#10;For directions about how to fill this shape with a picture, go to en.uit.no/studenter/oppgaveskriving and click “Place your own image on the cover page” in the right-hand menu." style="position:absolute;margin-left:1.5pt;margin-top:129.9pt;width:594pt;height:527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256017,6918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" path="m,l7256017,,4754549,6918960,,6918960,,xe" stroked="f">
                      <v:fill r:id="rId12" o:title="oppgaveskriving and click “Place your own image on the cover page” in the right-hand menu" recolor="t" rotate="t" type="frame"/>
                      <v:path arrowok="t" o:connecttype="custom" o:connectlocs="0,0;7543800,0;4943121,6694170;0,6694170;0,0" o:connectangles="0,0,0,0,0"/>
                      <w10:wrap anchorx="page" anchory="page"/>
                    </v:shape>
                  </w:pict>
                </mc:Fallback>
              </mc:AlternateContent>
            </w:r>
            <w:r w:rsidR="007421FC" w:rsidRPr="007421FC">
              <w:rPr>
                <w:rFonts w:ascii="Arial" w:hAnsi="Arial" w:cs="Arial"/>
                <w:szCs w:val="20"/>
                <w:lang w:val="en-US"/>
              </w:rPr>
              <w:t>[</w:t>
            </w:r>
            <w:r w:rsidR="007421FC">
              <w:rPr>
                <w:rFonts w:ascii="Arial" w:hAnsi="Arial" w:cs="Arial"/>
                <w:szCs w:val="20"/>
                <w:lang w:val="mk-MK"/>
              </w:rPr>
              <w:t>Студиска програма</w:t>
            </w:r>
            <w:r w:rsidR="007421FC" w:rsidRPr="007421FC">
              <w:rPr>
                <w:rFonts w:ascii="Arial" w:hAnsi="Arial" w:cs="Arial"/>
                <w:szCs w:val="20"/>
                <w:lang w:val="en-US"/>
              </w:rPr>
              <w:t>]</w:t>
            </w:r>
          </w:p>
          <w:p w:rsidR="008C3DCC" w:rsidRPr="007421FC" w:rsidRDefault="00F83026" w:rsidP="005659BF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7421FC">
              <w:rPr>
                <w:rFonts w:ascii="Arial" w:hAnsi="Arial" w:cs="Arial"/>
                <w:szCs w:val="20"/>
                <w:lang w:val="en-US"/>
              </w:rPr>
              <w:t>[</w:t>
            </w:r>
            <w:r w:rsidR="008C3DCC" w:rsidRPr="007421FC">
              <w:rPr>
                <w:rFonts w:ascii="Arial" w:hAnsi="Arial" w:cs="Arial"/>
                <w:szCs w:val="20"/>
                <w:lang w:val="mk-MK"/>
              </w:rPr>
              <w:t>Име на предметот</w:t>
            </w:r>
            <w:r w:rsidRPr="007421FC">
              <w:rPr>
                <w:rFonts w:ascii="Arial" w:hAnsi="Arial" w:cs="Arial"/>
                <w:szCs w:val="20"/>
                <w:lang w:val="en-US"/>
              </w:rPr>
              <w:t>]</w:t>
            </w:r>
            <w:r w:rsidR="00A25C4F">
              <w:rPr>
                <w:rFonts w:ascii="Arial" w:hAnsi="Arial" w:cs="Arial"/>
                <w:szCs w:val="20"/>
                <w:lang w:val="mk-MK"/>
              </w:rPr>
              <w:t xml:space="preserve"> /</w:t>
            </w:r>
            <w:r w:rsidR="008C3DCC" w:rsidRPr="007421FC">
              <w:rPr>
                <w:rFonts w:ascii="Arial" w:hAnsi="Arial" w:cs="Arial"/>
                <w:szCs w:val="20"/>
                <w:lang w:val="mk-MK"/>
              </w:rPr>
              <w:t xml:space="preserve"> </w:t>
            </w:r>
            <w:r w:rsidR="00B925F3" w:rsidRPr="007421FC">
              <w:rPr>
                <w:rFonts w:ascii="Arial" w:hAnsi="Arial" w:cs="Arial"/>
                <w:szCs w:val="20"/>
                <w:lang w:val="en-US"/>
              </w:rPr>
              <w:t>[</w:t>
            </w:r>
            <w:r w:rsidR="008C3DCC" w:rsidRPr="007421FC">
              <w:rPr>
                <w:rFonts w:ascii="Arial" w:hAnsi="Arial" w:cs="Arial"/>
                <w:szCs w:val="20"/>
                <w:lang w:val="mk-MK"/>
              </w:rPr>
              <w:t>Код на предметот</w:t>
            </w:r>
            <w:r w:rsidRPr="007421FC">
              <w:rPr>
                <w:rFonts w:ascii="Arial" w:hAnsi="Arial" w:cs="Arial"/>
                <w:szCs w:val="20"/>
                <w:lang w:val="en-US"/>
              </w:rPr>
              <w:t>]</w:t>
            </w:r>
            <w:r w:rsidR="00B925F3" w:rsidRPr="007421FC">
              <w:rPr>
                <w:rFonts w:ascii="Arial" w:hAnsi="Arial" w:cs="Arial"/>
                <w:szCs w:val="20"/>
                <w:lang w:val="en-US"/>
              </w:rPr>
              <w:t xml:space="preserve">, </w:t>
            </w:r>
          </w:p>
          <w:p w:rsidR="00F83026" w:rsidRPr="00F83026" w:rsidRDefault="00A25C4F" w:rsidP="00A25C4F">
            <w:pPr>
              <w:spacing w:after="0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421FC">
              <w:rPr>
                <w:rFonts w:ascii="Arial" w:hAnsi="Arial" w:cs="Arial"/>
                <w:szCs w:val="20"/>
                <w:lang w:val="mk-MK"/>
              </w:rPr>
              <w:t>семестар</w:t>
            </w:r>
            <w:r w:rsidRPr="007421FC">
              <w:rPr>
                <w:rFonts w:ascii="Arial" w:hAnsi="Arial" w:cs="Arial"/>
                <w:szCs w:val="20"/>
                <w:lang w:val="en-US"/>
              </w:rPr>
              <w:t xml:space="preserve"> </w:t>
            </w:r>
            <w:r w:rsidR="00B925F3" w:rsidRPr="007421FC">
              <w:rPr>
                <w:rFonts w:ascii="Arial" w:hAnsi="Arial" w:cs="Arial"/>
                <w:szCs w:val="20"/>
                <w:lang w:val="en-US"/>
              </w:rPr>
              <w:t>[</w:t>
            </w:r>
            <w:r w:rsidR="007421FC">
              <w:rPr>
                <w:rFonts w:ascii="Arial" w:hAnsi="Arial" w:cs="Arial"/>
                <w:szCs w:val="20"/>
                <w:lang w:val="mk-MK"/>
              </w:rPr>
              <w:t>бр</w:t>
            </w:r>
            <w:r>
              <w:rPr>
                <w:rFonts w:ascii="Arial" w:hAnsi="Arial" w:cs="Arial"/>
                <w:szCs w:val="20"/>
                <w:lang w:val="mk-MK"/>
              </w:rPr>
              <w:t>ој</w:t>
            </w:r>
            <w:r>
              <w:rPr>
                <w:rFonts w:ascii="Arial" w:hAnsi="Arial" w:cs="Arial"/>
                <w:szCs w:val="20"/>
                <w:lang w:val="en-US"/>
              </w:rPr>
              <w:t>]</w:t>
            </w:r>
            <w:r>
              <w:rPr>
                <w:rFonts w:ascii="Arial" w:hAnsi="Arial" w:cs="Arial"/>
                <w:szCs w:val="20"/>
                <w:lang w:val="mk-MK"/>
              </w:rPr>
              <w:t xml:space="preserve"> / </w:t>
            </w:r>
            <w:r w:rsidR="00B925F3" w:rsidRPr="007421FC">
              <w:rPr>
                <w:rFonts w:ascii="Arial" w:hAnsi="Arial" w:cs="Arial"/>
                <w:szCs w:val="20"/>
                <w:lang w:val="en-US"/>
              </w:rPr>
              <w:t>[20xx]</w:t>
            </w:r>
          </w:p>
        </w:tc>
      </w:tr>
    </w:tbl>
    <w:p w:rsidR="00F326EE" w:rsidRPr="00F83026" w:rsidRDefault="00F326EE">
      <w:pPr>
        <w:rPr>
          <w:lang w:val="en-US"/>
        </w:rPr>
      </w:pPr>
    </w:p>
    <w:p w:rsidR="00E62092" w:rsidRDefault="00E62092">
      <w:pPr>
        <w:spacing w:after="0" w:line="240" w:lineRule="auto"/>
        <w:rPr>
          <w:lang w:val="en-US"/>
        </w:rPr>
      </w:pPr>
    </w:p>
    <w:p w:rsidR="00911428" w:rsidRPr="00F83026" w:rsidRDefault="00911428">
      <w:pPr>
        <w:rPr>
          <w:lang w:val="en-US"/>
        </w:rPr>
        <w:sectPr w:rsidR="00911428" w:rsidRPr="00F83026" w:rsidSect="0016164D">
          <w:headerReference w:type="even" r:id="rId13"/>
          <w:headerReference w:type="first" r:id="rId14"/>
          <w:footerReference w:type="first" r:id="rId15"/>
          <w:pgSz w:w="11900" w:h="16840"/>
          <w:pgMar w:top="1418" w:right="1418" w:bottom="1418" w:left="1418" w:header="964" w:footer="709" w:gutter="0"/>
          <w:cols w:space="708"/>
          <w:titlePg/>
          <w:docGrid w:linePitch="360"/>
        </w:sectPr>
      </w:pPr>
    </w:p>
    <w:p w:rsidR="00876D59" w:rsidRDefault="00876D59" w:rsidP="00876D59">
      <w:pPr>
        <w:pStyle w:val="Forwardheading"/>
        <w:rPr>
          <w:lang w:val="mk-MK"/>
        </w:rPr>
      </w:pPr>
      <w:r>
        <w:rPr>
          <w:lang w:val="mk-MK"/>
        </w:rPr>
        <w:lastRenderedPageBreak/>
        <w:t>ПРЕДГОВОР</w:t>
      </w:r>
    </w:p>
    <w:p w:rsidR="00876D59" w:rsidRPr="00876D59" w:rsidRDefault="00876D59" w:rsidP="00A57026">
      <w:pPr>
        <w:rPr>
          <w:lang w:val="mk-MK"/>
        </w:rPr>
      </w:pPr>
      <w:r w:rsidRPr="00876D59">
        <w:rPr>
          <w:lang w:val="mk-MK"/>
        </w:rPr>
        <w:t xml:space="preserve">Семинарската работа претставува самостојно пишан материјал и има за цел да ги запознае и оспособи студентите со начинот на анализата и разработката на определена проблематика, со вештините за јавна презентација и тимска работа. </w:t>
      </w:r>
    </w:p>
    <w:p w:rsidR="00876D59" w:rsidRDefault="00876D59" w:rsidP="00A57026">
      <w:pPr>
        <w:rPr>
          <w:rFonts w:cs="Times New Roman"/>
          <w:lang w:val="mk-MK"/>
        </w:rPr>
      </w:pPr>
      <w:r w:rsidRPr="00876D59">
        <w:rPr>
          <w:rFonts w:cs="Times New Roman"/>
          <w:lang w:val="mk-MK"/>
        </w:rPr>
        <w:t xml:space="preserve">Темите за семинарската работа се договараат со предметниот наставник во договор со студентот. </w:t>
      </w:r>
    </w:p>
    <w:p w:rsidR="00876D59" w:rsidRDefault="00876D59" w:rsidP="00A57026">
      <w:pPr>
        <w:rPr>
          <w:rFonts w:cs="Times New Roman"/>
          <w:color w:val="000000" w:themeColor="text1"/>
          <w:lang w:val="mk-MK"/>
        </w:rPr>
      </w:pPr>
      <w:r w:rsidRPr="00876D59">
        <w:rPr>
          <w:rFonts w:cs="Times New Roman"/>
          <w:color w:val="000000" w:themeColor="text1"/>
          <w:lang w:val="mk-MK"/>
        </w:rPr>
        <w:t>Семинарската работа треба да биде напишана на македонски јазик, со исклучок на симболи, стручни термини и сл</w:t>
      </w:r>
      <w:r>
        <w:rPr>
          <w:rFonts w:cs="Times New Roman"/>
          <w:color w:val="000000" w:themeColor="text1"/>
          <w:lang w:val="mk-MK"/>
        </w:rPr>
        <w:t>ично</w:t>
      </w:r>
      <w:r w:rsidRPr="00876D59">
        <w:rPr>
          <w:rFonts w:cs="Times New Roman"/>
          <w:color w:val="000000" w:themeColor="text1"/>
          <w:lang w:val="mk-MK"/>
        </w:rPr>
        <w:t xml:space="preserve">. </w:t>
      </w:r>
    </w:p>
    <w:p w:rsidR="00876D59" w:rsidRPr="00876D59" w:rsidRDefault="00876D59" w:rsidP="00A57026">
      <w:pPr>
        <w:rPr>
          <w:rFonts w:cs="Times New Roman"/>
          <w:lang w:val="mk-MK"/>
        </w:rPr>
      </w:pPr>
      <w:r>
        <w:rPr>
          <w:rFonts w:cs="Times New Roman"/>
          <w:color w:val="000000" w:themeColor="text1"/>
          <w:lang w:val="mk-MK"/>
        </w:rPr>
        <w:t>За ориентација, с</w:t>
      </w:r>
      <w:r w:rsidRPr="00876D59">
        <w:rPr>
          <w:rFonts w:cs="Times New Roman"/>
          <w:color w:val="000000" w:themeColor="text1"/>
          <w:lang w:val="mk-MK"/>
        </w:rPr>
        <w:t>еминарската работа</w:t>
      </w:r>
      <w:r w:rsidRPr="00876D59">
        <w:rPr>
          <w:rFonts w:cs="Times New Roman"/>
          <w:lang w:val="mk-MK"/>
        </w:rPr>
        <w:t xml:space="preserve"> треба да содржи </w:t>
      </w:r>
      <w:r>
        <w:rPr>
          <w:rFonts w:cs="Times New Roman"/>
          <w:lang w:val="mk-MK"/>
        </w:rPr>
        <w:t>помеѓу</w:t>
      </w:r>
      <w:r w:rsidRPr="00876D59">
        <w:rPr>
          <w:rFonts w:cs="Times New Roman"/>
          <w:lang w:val="mk-MK"/>
        </w:rPr>
        <w:t xml:space="preserve"> </w:t>
      </w:r>
      <w:r w:rsidR="00533AAE">
        <w:rPr>
          <w:rFonts w:cs="Times New Roman"/>
          <w:lang w:val="mk-MK"/>
        </w:rPr>
        <w:t>10 - 15</w:t>
      </w:r>
      <w:r w:rsidRPr="00876D59">
        <w:rPr>
          <w:rFonts w:cs="Times New Roman"/>
          <w:lang w:val="mk-MK"/>
        </w:rPr>
        <w:t xml:space="preserve"> страници.</w:t>
      </w:r>
      <w:r>
        <w:rPr>
          <w:rFonts w:cs="Times New Roman"/>
          <w:lang w:val="mk-MK"/>
        </w:rPr>
        <w:t xml:space="preserve"> Сепак</w:t>
      </w:r>
      <w:r w:rsidR="00533AAE">
        <w:rPr>
          <w:rFonts w:cs="Times New Roman"/>
          <w:lang w:val="mk-MK"/>
        </w:rPr>
        <w:t>,</w:t>
      </w:r>
      <w:r>
        <w:rPr>
          <w:rFonts w:cs="Times New Roman"/>
          <w:lang w:val="mk-MK"/>
        </w:rPr>
        <w:t xml:space="preserve"> зависно од природата на текстот</w:t>
      </w:r>
      <w:r w:rsidR="007362F1">
        <w:rPr>
          <w:rFonts w:cs="Times New Roman"/>
          <w:lang w:val="mk-MK"/>
        </w:rPr>
        <w:t xml:space="preserve"> и проблематиката за која се пишува,</w:t>
      </w:r>
      <w:r>
        <w:rPr>
          <w:rFonts w:cs="Times New Roman"/>
          <w:lang w:val="mk-MK"/>
        </w:rPr>
        <w:t xml:space="preserve"> овој број на страни може да се измени, во договор со одговорниот наставник.</w:t>
      </w:r>
    </w:p>
    <w:p w:rsidR="007362F1" w:rsidRPr="00876D59" w:rsidRDefault="007362F1" w:rsidP="00A57026">
      <w:pPr>
        <w:rPr>
          <w:rFonts w:cs="Times New Roman"/>
          <w:lang w:val="mk-MK"/>
        </w:rPr>
      </w:pPr>
      <w:r>
        <w:rPr>
          <w:rFonts w:cs="Times New Roman"/>
          <w:lang w:val="mk-MK"/>
        </w:rPr>
        <w:t>По структура с</w:t>
      </w:r>
      <w:r w:rsidRPr="00876D59">
        <w:rPr>
          <w:rFonts w:cs="Times New Roman"/>
          <w:lang w:val="mk-MK"/>
        </w:rPr>
        <w:t xml:space="preserve">еминарската работа треба да </w:t>
      </w:r>
      <w:r>
        <w:rPr>
          <w:rFonts w:cs="Times New Roman"/>
          <w:lang w:val="mk-MK"/>
        </w:rPr>
        <w:t>ги содржи следните делови</w:t>
      </w:r>
      <w:r w:rsidRPr="00876D59">
        <w:rPr>
          <w:rFonts w:cs="Times New Roman"/>
          <w:lang w:val="mk-MK"/>
        </w:rPr>
        <w:t>:</w:t>
      </w:r>
    </w:p>
    <w:p w:rsidR="007362F1" w:rsidRPr="00876D59" w:rsidRDefault="007362F1" w:rsidP="003B43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Насловна страница </w:t>
      </w:r>
    </w:p>
    <w:p w:rsidR="007362F1" w:rsidRPr="00876D59" w:rsidRDefault="007362F1" w:rsidP="003B43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Содржина </w:t>
      </w:r>
    </w:p>
    <w:p w:rsidR="007362F1" w:rsidRPr="00876D59" w:rsidRDefault="007362F1" w:rsidP="003B43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Вовед </w:t>
      </w:r>
    </w:p>
    <w:p w:rsidR="007362F1" w:rsidRPr="00876D59" w:rsidRDefault="007362F1" w:rsidP="003B43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Разработка на 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>темата</w:t>
      </w:r>
    </w:p>
    <w:p w:rsidR="007362F1" w:rsidRPr="00876D59" w:rsidRDefault="007362F1" w:rsidP="003B43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Заклучок </w:t>
      </w:r>
    </w:p>
    <w:p w:rsidR="007362F1" w:rsidRPr="00876D59" w:rsidRDefault="007362F1" w:rsidP="003B43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Користена литература </w:t>
      </w:r>
    </w:p>
    <w:p w:rsidR="007362F1" w:rsidRPr="00876D59" w:rsidRDefault="007362F1" w:rsidP="003B43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Прилози (доколку </w:t>
      </w:r>
      <w:r w:rsidR="006077FB">
        <w:rPr>
          <w:rFonts w:ascii="Times New Roman" w:hAnsi="Times New Roman" w:cs="Times New Roman"/>
          <w:sz w:val="24"/>
          <w:szCs w:val="24"/>
          <w:lang w:val="mk-MK"/>
        </w:rPr>
        <w:t>е потребно</w:t>
      </w:r>
      <w:r w:rsidRPr="00876D59">
        <w:rPr>
          <w:rFonts w:ascii="Times New Roman" w:hAnsi="Times New Roman" w:cs="Times New Roman"/>
          <w:sz w:val="24"/>
          <w:szCs w:val="24"/>
          <w:lang w:val="mk-MK"/>
        </w:rPr>
        <w:t>)</w:t>
      </w:r>
    </w:p>
    <w:p w:rsidR="00876D59" w:rsidRDefault="00876D59" w:rsidP="00876D59">
      <w:pPr>
        <w:contextualSpacing/>
        <w:rPr>
          <w:rFonts w:cs="Times New Roman"/>
          <w:lang w:val="mk-MK"/>
        </w:rPr>
      </w:pPr>
    </w:p>
    <w:p w:rsidR="00876D59" w:rsidRPr="00876D59" w:rsidRDefault="00876D59" w:rsidP="006C6CED">
      <w:pPr>
        <w:contextualSpacing/>
        <w:rPr>
          <w:rFonts w:cs="Times New Roman"/>
          <w:lang w:val="mk-MK"/>
        </w:rPr>
      </w:pPr>
      <w:r w:rsidRPr="00876D59">
        <w:rPr>
          <w:rFonts w:cs="Times New Roman"/>
          <w:lang w:val="mk-MK"/>
        </w:rPr>
        <w:t>Сликите доколку е можно треба да бидат централно позиционирани на страната на која се спомнуваат. Под слики се подразбираат графички прикази, фотографии, цртежи, шеми. Сликите се нумерираат со арапски броеви и треба да имаат наслов.</w:t>
      </w:r>
      <w:r w:rsidRPr="00876D59">
        <w:rPr>
          <w:rFonts w:cs="Times New Roman"/>
          <w:color w:val="FF0000"/>
          <w:lang w:val="mk-MK"/>
        </w:rPr>
        <w:t xml:space="preserve"> </w:t>
      </w:r>
    </w:p>
    <w:p w:rsidR="003676FA" w:rsidRDefault="003676FA">
      <w:pPr>
        <w:spacing w:after="0" w:line="240" w:lineRule="auto"/>
        <w:jc w:val="left"/>
        <w:rPr>
          <w:rFonts w:ascii="Arial" w:hAnsi="Arial"/>
          <w:b/>
          <w:sz w:val="34"/>
          <w:lang w:val="en-US"/>
        </w:rPr>
      </w:pPr>
      <w:r>
        <w:br w:type="page"/>
      </w:r>
    </w:p>
    <w:p w:rsidR="00876D59" w:rsidRPr="00876D59" w:rsidRDefault="00876D59" w:rsidP="003B43E9">
      <w:pPr>
        <w:pStyle w:val="Forwardheading"/>
      </w:pPr>
      <w:proofErr w:type="spellStart"/>
      <w:r w:rsidRPr="00876D59">
        <w:lastRenderedPageBreak/>
        <w:t>Насловна</w:t>
      </w:r>
      <w:proofErr w:type="spellEnd"/>
      <w:r w:rsidRPr="00876D59">
        <w:t xml:space="preserve"> </w:t>
      </w:r>
      <w:proofErr w:type="spellStart"/>
      <w:r w:rsidRPr="00876D59">
        <w:t>страница</w:t>
      </w:r>
      <w:proofErr w:type="spellEnd"/>
      <w:r w:rsidRPr="00876D59">
        <w:t xml:space="preserve"> </w:t>
      </w:r>
    </w:p>
    <w:p w:rsidR="00B40C12" w:rsidRDefault="00876D59" w:rsidP="00B40C12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>Насловната страна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>која треба да се користи во изработка на семинарската работа е автоматски подготвена и во означените делови се пополнув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>а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 соодветно </w:t>
      </w:r>
      <w:r w:rsidR="00B40C12">
        <w:rPr>
          <w:rFonts w:ascii="Times New Roman" w:hAnsi="Times New Roman" w:cs="Times New Roman"/>
          <w:i/>
          <w:sz w:val="24"/>
          <w:szCs w:val="24"/>
          <w:lang w:val="mk-MK"/>
        </w:rPr>
        <w:t>без притоа било што да се менува</w:t>
      </w:r>
      <w:r w:rsidR="00B40C12">
        <w:rPr>
          <w:rFonts w:ascii="Times New Roman" w:hAnsi="Times New Roman" w:cs="Times New Roman"/>
          <w:sz w:val="24"/>
          <w:szCs w:val="24"/>
          <w:lang w:val="mk-MK"/>
        </w:rPr>
        <w:t xml:space="preserve"> (распоредот, тип/големина/боја на фонт или било какво друго подесување на страната). </w:t>
      </w:r>
      <w:r w:rsidR="00A25C4F">
        <w:rPr>
          <w:rFonts w:ascii="Times New Roman" w:hAnsi="Times New Roman" w:cs="Times New Roman"/>
          <w:sz w:val="24"/>
          <w:szCs w:val="24"/>
          <w:lang w:val="mk-MK"/>
        </w:rPr>
        <w:t>Големите загради во насловната страна на ова упатство се додадени за да се нагласи што треба да се внесе на соодветното местото и истите треба да се избришат.</w:t>
      </w:r>
    </w:p>
    <w:p w:rsidR="00876D59" w:rsidRDefault="00B40C12" w:rsidP="006C6CED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Н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а насловната страна може да се додаде слика која одговара на содржината на семинарската работа. Доколку не се додава слика потребно е објектот со текстот да се избриште како што е објаснето на самата насловна страна.  </w:t>
      </w:r>
    </w:p>
    <w:p w:rsidR="00163288" w:rsidRDefault="00163288" w:rsidP="006C6CED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Во продолжение (слика 1) даден е изглед на пополнета насловна страна согласно ова упатство.</w:t>
      </w:r>
    </w:p>
    <w:p w:rsidR="00F7550D" w:rsidRDefault="00163288" w:rsidP="00163288">
      <w:pPr>
        <w:pStyle w:val="BodyText"/>
        <w:spacing w:before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 w:rsidRPr="00163288">
        <w:rPr>
          <w:rFonts w:ascii="Times New Roman" w:hAnsi="Times New Roman" w:cs="Times New Roman"/>
          <w:sz w:val="24"/>
          <w:szCs w:val="24"/>
          <w:lang w:val="mk-MK"/>
        </w:rPr>
        <w:drawing>
          <wp:inline distT="0" distB="0" distL="0" distR="0" wp14:anchorId="03E1E8F8" wp14:editId="51F8E5AC">
            <wp:extent cx="2051050" cy="2909710"/>
            <wp:effectExtent l="19050" t="19050" r="2540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4610" cy="2914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7550D" w:rsidRDefault="00163288" w:rsidP="00163288">
      <w:pPr>
        <w:pStyle w:val="Caption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bookmarkStart w:id="0" w:name="_Toc158728340"/>
      <w:r>
        <w:rPr>
          <w:lang w:val="mk-MK"/>
        </w:rPr>
        <w:t>Слика</w:t>
      </w:r>
      <w:r>
        <w:t xml:space="preserve"> </w:t>
      </w:r>
      <w:fldSimple w:instr=" SEQ Figure \* ARABIC ">
        <w:r>
          <w:rPr>
            <w:noProof/>
          </w:rPr>
          <w:t>1</w:t>
        </w:r>
      </w:fldSimple>
      <w:r>
        <w:rPr>
          <w:lang w:val="mk-MK"/>
        </w:rPr>
        <w:t xml:space="preserve"> Изглед на насовна страна на семинарска работа</w:t>
      </w:r>
      <w:r w:rsidR="00A11080">
        <w:rPr>
          <w:lang w:val="mk-MK"/>
        </w:rPr>
        <w:t xml:space="preserve"> изработена на Фармацевтски факултет</w:t>
      </w:r>
      <w:bookmarkEnd w:id="0"/>
    </w:p>
    <w:p w:rsidR="00F7550D" w:rsidRDefault="00F7550D" w:rsidP="00876D59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F7550D" w:rsidRDefault="00F7550D" w:rsidP="00876D59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F7550D" w:rsidRDefault="00F7550D" w:rsidP="00876D59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F7550D" w:rsidRDefault="00F7550D" w:rsidP="00876D59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F7550D" w:rsidRDefault="00F7550D" w:rsidP="00876D59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F7550D" w:rsidRDefault="00F7550D" w:rsidP="00876D59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F7550D" w:rsidRDefault="00F7550D" w:rsidP="00876D59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F7550D" w:rsidRPr="00F7550D" w:rsidRDefault="00F7550D" w:rsidP="00F7550D">
      <w:pPr>
        <w:pStyle w:val="Forwardheading"/>
      </w:pPr>
      <w:proofErr w:type="spellStart"/>
      <w:r w:rsidRPr="00F7550D">
        <w:lastRenderedPageBreak/>
        <w:t>Содржина</w:t>
      </w:r>
      <w:proofErr w:type="spellEnd"/>
      <w:r w:rsidRPr="00F7550D">
        <w:t xml:space="preserve"> </w:t>
      </w:r>
    </w:p>
    <w:p w:rsidR="00F7550D" w:rsidRPr="006C6CED" w:rsidRDefault="00F7550D" w:rsidP="004B632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Содржината на семинарската работа се состои од насловите на сите делови и подделови, со соодветниот број на страницата на која се наоѓаат во семинарската работа. </w:t>
      </w:r>
    </w:p>
    <w:p w:rsidR="00B40C12" w:rsidRDefault="00F7550D" w:rsidP="00B40C12">
      <w:pPr>
        <w:rPr>
          <w:lang w:val="mk-MK"/>
        </w:rPr>
      </w:pPr>
      <w:r w:rsidRPr="006C6CED">
        <w:rPr>
          <w:rFonts w:cs="Times New Roman"/>
          <w:lang w:val="mk-MK"/>
        </w:rPr>
        <w:t xml:space="preserve">При изработката на содржината на семинарската работа задолжително се користи нејзино автоматско поставување. </w:t>
      </w:r>
      <w:r w:rsidR="00B40C12">
        <w:rPr>
          <w:lang w:val="mk-MK"/>
        </w:rPr>
        <w:t xml:space="preserve">Табела на содржини овозможува преглед и лесно пристапување во поглавјата.  </w:t>
      </w:r>
    </w:p>
    <w:p w:rsidR="00B40C12" w:rsidRDefault="00B40C12" w:rsidP="00B40C12">
      <w:pPr>
        <w:rPr>
          <w:lang w:val="mk-MK"/>
        </w:rPr>
      </w:pPr>
      <w:r>
        <w:rPr>
          <w:lang w:val="mk-MK"/>
        </w:rPr>
        <w:t>За да функционира автоматското поставување на Табелата на содржини потребно е при пишување на насловите во текстот да се користат предефинираните стилови Наслови (</w:t>
      </w:r>
      <w:r>
        <w:t>Heading 1, Heading 2, Heading 3</w:t>
      </w:r>
      <w:r>
        <w:rPr>
          <w:lang w:val="mk-MK"/>
        </w:rPr>
        <w:t xml:space="preserve"> (</w:t>
      </w:r>
      <w:r w:rsidR="003676FA">
        <w:rPr>
          <w:lang w:val="mk-MK"/>
        </w:rPr>
        <w:fldChar w:fldCharType="begin"/>
      </w:r>
      <w:r w:rsidR="003676FA">
        <w:rPr>
          <w:lang w:val="mk-MK"/>
        </w:rPr>
        <w:instrText xml:space="preserve"> REF _Ref153799956 \h </w:instrText>
      </w:r>
      <w:r w:rsidR="003676FA">
        <w:rPr>
          <w:lang w:val="mk-MK"/>
        </w:rPr>
      </w:r>
      <w:r w:rsidR="003676FA">
        <w:rPr>
          <w:lang w:val="mk-MK"/>
        </w:rPr>
        <w:fldChar w:fldCharType="separate"/>
      </w:r>
      <w:r w:rsidR="00FC3BCE">
        <w:rPr>
          <w:lang w:val="mk-MK"/>
        </w:rPr>
        <w:t>Слика</w:t>
      </w:r>
      <w:r w:rsidR="00FC3BCE">
        <w:t xml:space="preserve"> </w:t>
      </w:r>
      <w:r w:rsidR="00FC3BCE">
        <w:rPr>
          <w:noProof/>
        </w:rPr>
        <w:t>1</w:t>
      </w:r>
      <w:r w:rsidR="003676FA">
        <w:rPr>
          <w:lang w:val="mk-MK"/>
        </w:rPr>
        <w:fldChar w:fldCharType="end"/>
      </w:r>
      <w:r>
        <w:rPr>
          <w:lang w:val="mk-MK"/>
        </w:rPr>
        <w:t>) .</w:t>
      </w:r>
    </w:p>
    <w:p w:rsidR="00346319" w:rsidRDefault="004B6328" w:rsidP="00346319">
      <w:pPr>
        <w:pStyle w:val="ListParagraph"/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0A1E75" wp14:editId="253F3F0E">
            <wp:extent cx="5652168" cy="533400"/>
            <wp:effectExtent l="19050" t="19050" r="247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64" cy="53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6328" w:rsidRPr="00346319" w:rsidRDefault="00346319" w:rsidP="00346319">
      <w:pPr>
        <w:pStyle w:val="Caption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bookmarkStart w:id="1" w:name="_Ref153799956"/>
      <w:bookmarkStart w:id="2" w:name="_Toc158728341"/>
      <w:r>
        <w:rPr>
          <w:lang w:val="mk-MK"/>
        </w:rPr>
        <w:t>Слика</w:t>
      </w:r>
      <w:r>
        <w:t xml:space="preserve"> </w:t>
      </w:r>
      <w:r w:rsidR="00317E99">
        <w:fldChar w:fldCharType="begin"/>
      </w:r>
      <w:r w:rsidR="00317E99">
        <w:instrText xml:space="preserve"> SEQ Figure \* ARABIC </w:instrText>
      </w:r>
      <w:r w:rsidR="00317E99">
        <w:fldChar w:fldCharType="separate"/>
      </w:r>
      <w:r w:rsidR="00163288">
        <w:rPr>
          <w:noProof/>
        </w:rPr>
        <w:t>2</w:t>
      </w:r>
      <w:r w:rsidR="00317E99">
        <w:rPr>
          <w:noProof/>
        </w:rPr>
        <w:fldChar w:fldCharType="end"/>
      </w:r>
      <w:bookmarkEnd w:id="1"/>
      <w:r w:rsidR="00B40C12">
        <w:rPr>
          <w:lang w:val="mk-MK"/>
        </w:rPr>
        <w:t xml:space="preserve"> </w:t>
      </w:r>
      <w:r>
        <w:rPr>
          <w:lang w:val="mk-MK"/>
        </w:rPr>
        <w:t>Предефинирани Наслови кои треба да се користат во изработка на семинарскиот труд</w:t>
      </w:r>
      <w:bookmarkEnd w:id="2"/>
    </w:p>
    <w:p w:rsidR="00E56A00" w:rsidRDefault="00E56A00" w:rsidP="00E56A00">
      <w:pPr>
        <w:rPr>
          <w:rFonts w:cstheme="minorHAnsi"/>
          <w:lang w:val="mk-MK"/>
        </w:rPr>
      </w:pPr>
      <w:r w:rsidRPr="006C6CED">
        <w:rPr>
          <w:lang w:val="mk-MK"/>
        </w:rPr>
        <w:t xml:space="preserve">Дополнително, потребно е да постои нумерација на страниците, за да </w:t>
      </w:r>
      <w:r>
        <w:rPr>
          <w:lang w:val="mk-MK"/>
        </w:rPr>
        <w:t>истите се вклучат во</w:t>
      </w:r>
      <w:r w:rsidRPr="006C6CED">
        <w:rPr>
          <w:lang w:val="mk-MK"/>
        </w:rPr>
        <w:t xml:space="preserve"> </w:t>
      </w:r>
      <w:r w:rsidR="00B40C12">
        <w:rPr>
          <w:lang w:val="mk-MK"/>
        </w:rPr>
        <w:t xml:space="preserve">Табелата на </w:t>
      </w:r>
      <w:r w:rsidRPr="006C6CED">
        <w:rPr>
          <w:lang w:val="mk-MK"/>
        </w:rPr>
        <w:t>содржин</w:t>
      </w:r>
      <w:r w:rsidR="00B40C12">
        <w:rPr>
          <w:lang w:val="mk-MK"/>
        </w:rPr>
        <w:t>и,</w:t>
      </w:r>
      <w:r w:rsidRPr="006C6CED">
        <w:rPr>
          <w:lang w:val="mk-MK"/>
        </w:rPr>
        <w:t xml:space="preserve"> </w:t>
      </w:r>
      <w:r>
        <w:rPr>
          <w:lang w:val="mk-MK"/>
        </w:rPr>
        <w:t>до</w:t>
      </w:r>
      <w:r w:rsidRPr="006C6CED">
        <w:rPr>
          <w:lang w:val="mk-MK"/>
        </w:rPr>
        <w:t xml:space="preserve"> соодветниот наслов или поднаслов</w:t>
      </w:r>
      <w:r w:rsidRPr="00F873CA">
        <w:rPr>
          <w:rFonts w:cstheme="minorHAnsi"/>
          <w:lang w:val="mk-MK"/>
        </w:rPr>
        <w:t xml:space="preserve">. </w:t>
      </w:r>
    </w:p>
    <w:p w:rsidR="00E56A00" w:rsidRDefault="00E56A00" w:rsidP="00E56A00">
      <w:r w:rsidRPr="004B6328">
        <w:rPr>
          <w:lang w:val="mk-MK"/>
        </w:rPr>
        <w:t>Бројот на страната се додава автоматски, преку избирање на</w:t>
      </w:r>
      <w:r>
        <w:rPr>
          <w:lang w:val="mk-MK"/>
        </w:rPr>
        <w:t xml:space="preserve"> некоја опциите за нумерирање на страна прикажано на </w:t>
      </w:r>
      <w:r w:rsidR="003676FA">
        <w:rPr>
          <w:lang w:val="mk-MK"/>
        </w:rPr>
        <w:fldChar w:fldCharType="begin"/>
      </w:r>
      <w:r w:rsidR="003676FA">
        <w:rPr>
          <w:lang w:val="mk-MK"/>
        </w:rPr>
        <w:instrText xml:space="preserve"> REF _Ref153799970 \h </w:instrText>
      </w:r>
      <w:r w:rsidR="003676FA">
        <w:rPr>
          <w:lang w:val="mk-MK"/>
        </w:rPr>
      </w:r>
      <w:r w:rsidR="003676FA">
        <w:rPr>
          <w:lang w:val="mk-MK"/>
        </w:rPr>
        <w:fldChar w:fldCharType="separate"/>
      </w:r>
      <w:r w:rsidR="00FC3BCE">
        <w:rPr>
          <w:lang w:val="mk-MK"/>
        </w:rPr>
        <w:t>Слика</w:t>
      </w:r>
      <w:r w:rsidR="00FC3BCE">
        <w:t xml:space="preserve"> </w:t>
      </w:r>
      <w:r w:rsidR="00FC3BCE">
        <w:rPr>
          <w:noProof/>
        </w:rPr>
        <w:t>2</w:t>
      </w:r>
      <w:r w:rsidR="003676FA">
        <w:rPr>
          <w:lang w:val="mk-MK"/>
        </w:rPr>
        <w:fldChar w:fldCharType="end"/>
      </w:r>
      <w:r>
        <w:t>.</w:t>
      </w:r>
    </w:p>
    <w:p w:rsidR="00346319" w:rsidRDefault="004B6328" w:rsidP="00346319">
      <w:pPr>
        <w:pStyle w:val="ListParagraph"/>
        <w:keepNext/>
        <w:spacing w:line="360" w:lineRule="auto"/>
        <w:jc w:val="center"/>
      </w:pPr>
      <w:r w:rsidRPr="004B6328">
        <w:rPr>
          <w:rFonts w:cstheme="minorHAnsi"/>
          <w:noProof/>
          <w:sz w:val="24"/>
          <w:szCs w:val="24"/>
        </w:rPr>
        <w:drawing>
          <wp:inline distT="0" distB="0" distL="0" distR="0" wp14:anchorId="0662B9AE" wp14:editId="147A0787">
            <wp:extent cx="5585128" cy="1019175"/>
            <wp:effectExtent l="19050" t="19050" r="1587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4525" cy="1028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6328" w:rsidRPr="00346319" w:rsidRDefault="00086F43" w:rsidP="00346319">
      <w:pPr>
        <w:pStyle w:val="Caption"/>
        <w:jc w:val="center"/>
        <w:rPr>
          <w:rFonts w:cstheme="minorHAnsi"/>
          <w:sz w:val="24"/>
          <w:szCs w:val="24"/>
          <w:lang w:val="mk-MK"/>
        </w:rPr>
      </w:pPr>
      <w:bookmarkStart w:id="3" w:name="_Ref153799970"/>
      <w:bookmarkStart w:id="4" w:name="_Toc158728342"/>
      <w:r>
        <w:rPr>
          <w:lang w:val="mk-MK"/>
        </w:rPr>
        <w:t>Слика</w:t>
      </w:r>
      <w:r w:rsidR="00346319">
        <w:t xml:space="preserve"> </w:t>
      </w:r>
      <w:r w:rsidR="00317E99">
        <w:fldChar w:fldCharType="begin"/>
      </w:r>
      <w:r w:rsidR="00317E99">
        <w:instrText xml:space="preserve"> SEQ Figure \* ARABIC </w:instrText>
      </w:r>
      <w:r w:rsidR="00317E99">
        <w:fldChar w:fldCharType="separate"/>
      </w:r>
      <w:r w:rsidR="00163288">
        <w:rPr>
          <w:noProof/>
        </w:rPr>
        <w:t>3</w:t>
      </w:r>
      <w:r w:rsidR="00317E99">
        <w:rPr>
          <w:noProof/>
        </w:rPr>
        <w:fldChar w:fldCharType="end"/>
      </w:r>
      <w:bookmarkEnd w:id="3"/>
      <w:r w:rsidR="00346319">
        <w:rPr>
          <w:lang w:val="mk-MK"/>
        </w:rPr>
        <w:t xml:space="preserve"> Приказ за нумерирање на </w:t>
      </w:r>
      <w:r w:rsidR="00E56A00">
        <w:rPr>
          <w:lang w:val="mk-MK"/>
        </w:rPr>
        <w:t xml:space="preserve">страните на </w:t>
      </w:r>
      <w:r w:rsidR="00346319">
        <w:rPr>
          <w:lang w:val="mk-MK"/>
        </w:rPr>
        <w:t>докуменот</w:t>
      </w:r>
      <w:bookmarkEnd w:id="4"/>
      <w:r w:rsidR="00346319">
        <w:rPr>
          <w:lang w:val="mk-MK"/>
        </w:rPr>
        <w:t xml:space="preserve"> </w:t>
      </w:r>
    </w:p>
    <w:p w:rsidR="004B6328" w:rsidRDefault="004B6328" w:rsidP="004B6328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:rsidR="00D15902" w:rsidRDefault="00B40C12" w:rsidP="00A57026">
      <w:pPr>
        <w:rPr>
          <w:lang w:val="mk-MK"/>
        </w:rPr>
      </w:pPr>
      <w:r>
        <w:rPr>
          <w:lang w:val="mk-MK"/>
        </w:rPr>
        <w:t>А</w:t>
      </w:r>
      <w:r w:rsidR="00D15902">
        <w:rPr>
          <w:lang w:val="mk-MK"/>
        </w:rPr>
        <w:t>втоматск</w:t>
      </w:r>
      <w:r>
        <w:rPr>
          <w:lang w:val="mk-MK"/>
        </w:rPr>
        <w:t xml:space="preserve">о генерирање на Табела на содржини, </w:t>
      </w:r>
      <w:r w:rsidR="00D15902">
        <w:rPr>
          <w:lang w:val="mk-MK"/>
        </w:rPr>
        <w:t>врз основа на зададениот стил во семинарската работа</w:t>
      </w:r>
      <w:r w:rsidR="00D15902">
        <w:rPr>
          <w:lang w:val="en-US"/>
        </w:rPr>
        <w:t xml:space="preserve"> </w:t>
      </w:r>
      <w:r>
        <w:rPr>
          <w:lang w:val="mk-MK"/>
        </w:rPr>
        <w:t xml:space="preserve">се прави </w:t>
      </w:r>
      <w:r w:rsidR="00D15902">
        <w:rPr>
          <w:lang w:val="mk-MK"/>
        </w:rPr>
        <w:t xml:space="preserve">со избирање на </w:t>
      </w:r>
      <w:r>
        <w:rPr>
          <w:lang w:val="mk-MK"/>
        </w:rPr>
        <w:t>менито</w:t>
      </w:r>
      <w:r w:rsidRPr="00D15902">
        <w:rPr>
          <w:lang w:val="mk-MK"/>
        </w:rPr>
        <w:t xml:space="preserve"> </w:t>
      </w:r>
      <w:r w:rsidRPr="00B40C12">
        <w:rPr>
          <w:i/>
          <w:lang w:val="mk-MK"/>
        </w:rPr>
        <w:t>References</w:t>
      </w:r>
      <w:r>
        <w:rPr>
          <w:lang w:val="mk-MK"/>
        </w:rPr>
        <w:t xml:space="preserve">  а потоа </w:t>
      </w:r>
      <w:r w:rsidR="00D15902">
        <w:rPr>
          <w:lang w:val="mk-MK"/>
        </w:rPr>
        <w:t xml:space="preserve">опцијата </w:t>
      </w:r>
      <w:r w:rsidR="00D15902" w:rsidRPr="00B40C12">
        <w:rPr>
          <w:i/>
          <w:lang w:val="mk-MK"/>
        </w:rPr>
        <w:t>Table of content</w:t>
      </w:r>
      <w:r>
        <w:rPr>
          <w:lang w:val="en-US"/>
        </w:rPr>
        <w:t>s</w:t>
      </w:r>
      <w:r>
        <w:rPr>
          <w:lang w:val="mk-MK"/>
        </w:rPr>
        <w:t xml:space="preserve"> (</w:t>
      </w:r>
      <w:r w:rsidR="003676FA">
        <w:rPr>
          <w:lang w:val="mk-MK"/>
        </w:rPr>
        <w:fldChar w:fldCharType="begin"/>
      </w:r>
      <w:r w:rsidR="003676FA">
        <w:rPr>
          <w:lang w:val="mk-MK"/>
        </w:rPr>
        <w:instrText xml:space="preserve"> REF _Ref153799984 \h </w:instrText>
      </w:r>
      <w:r w:rsidR="003676FA">
        <w:rPr>
          <w:lang w:val="mk-MK"/>
        </w:rPr>
      </w:r>
      <w:r w:rsidR="003676FA">
        <w:rPr>
          <w:lang w:val="mk-MK"/>
        </w:rPr>
        <w:fldChar w:fldCharType="separate"/>
      </w:r>
      <w:r w:rsidR="00FC3BCE">
        <w:rPr>
          <w:lang w:val="mk-MK"/>
        </w:rPr>
        <w:t>Слика</w:t>
      </w:r>
      <w:r w:rsidR="00FC3BCE">
        <w:t xml:space="preserve"> </w:t>
      </w:r>
      <w:r w:rsidR="00FC3BCE">
        <w:rPr>
          <w:noProof/>
        </w:rPr>
        <w:t>3</w:t>
      </w:r>
      <w:r w:rsidR="003676FA">
        <w:rPr>
          <w:lang w:val="mk-MK"/>
        </w:rPr>
        <w:fldChar w:fldCharType="end"/>
      </w:r>
      <w:r>
        <w:rPr>
          <w:lang w:val="mk-MK"/>
        </w:rPr>
        <w:t>).</w:t>
      </w:r>
    </w:p>
    <w:p w:rsidR="00FB65E9" w:rsidRDefault="00FB65E9" w:rsidP="00FB65E9">
      <w:pPr>
        <w:ind w:firstLine="284"/>
        <w:rPr>
          <w:lang w:val="mk-MK"/>
        </w:rPr>
      </w:pPr>
    </w:p>
    <w:p w:rsidR="00FB65E9" w:rsidRDefault="00FB65E9" w:rsidP="00FB65E9">
      <w:pPr>
        <w:keepNext/>
        <w:ind w:firstLine="284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87F8C2D" wp14:editId="403174C9">
            <wp:extent cx="1327017" cy="2197100"/>
            <wp:effectExtent l="19050" t="19050" r="2603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63" cy="220313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5E9" w:rsidRDefault="00FB65E9" w:rsidP="00FB65E9">
      <w:pPr>
        <w:pStyle w:val="Caption"/>
        <w:jc w:val="center"/>
      </w:pPr>
      <w:bookmarkStart w:id="5" w:name="_Ref153799984"/>
      <w:bookmarkStart w:id="6" w:name="_Toc158728343"/>
      <w:r>
        <w:rPr>
          <w:lang w:val="mk-MK"/>
        </w:rPr>
        <w:t>Слика</w:t>
      </w:r>
      <w:r>
        <w:t xml:space="preserve"> </w:t>
      </w:r>
      <w:r w:rsidR="00317E99">
        <w:fldChar w:fldCharType="begin"/>
      </w:r>
      <w:r w:rsidR="00317E99">
        <w:instrText xml:space="preserve"> SEQ Figure \* ARABIC </w:instrText>
      </w:r>
      <w:r w:rsidR="00317E99">
        <w:fldChar w:fldCharType="separate"/>
      </w:r>
      <w:r w:rsidR="00163288">
        <w:rPr>
          <w:noProof/>
        </w:rPr>
        <w:t>4</w:t>
      </w:r>
      <w:r w:rsidR="00317E99">
        <w:rPr>
          <w:noProof/>
        </w:rPr>
        <w:fldChar w:fldCharType="end"/>
      </w:r>
      <w:bookmarkEnd w:id="5"/>
      <w:r w:rsidRPr="00FB65E9">
        <w:rPr>
          <w:lang w:val="mk-MK"/>
        </w:rPr>
        <w:t xml:space="preserve"> </w:t>
      </w:r>
      <w:r>
        <w:rPr>
          <w:lang w:val="mk-MK"/>
        </w:rPr>
        <w:t>Приказ за внесување на Табела на содржини</w:t>
      </w:r>
      <w:bookmarkEnd w:id="6"/>
    </w:p>
    <w:p w:rsidR="00D15902" w:rsidRDefault="00D15902" w:rsidP="00D15902">
      <w:pPr>
        <w:ind w:firstLine="284"/>
        <w:rPr>
          <w:lang w:val="mk-MK"/>
        </w:rPr>
      </w:pPr>
      <w:r>
        <w:rPr>
          <w:lang w:val="mk-MK"/>
        </w:rPr>
        <w:t>Во прилог извед</w:t>
      </w:r>
      <w:r w:rsidR="00CA33A7">
        <w:rPr>
          <w:lang w:val="mk-MK"/>
        </w:rPr>
        <w:t>ен</w:t>
      </w:r>
      <w:r>
        <w:rPr>
          <w:lang w:val="mk-MK"/>
        </w:rPr>
        <w:t>а е автоматска содржина од овој текст.</w:t>
      </w:r>
    </w:p>
    <w:sdt>
      <w:sdtPr>
        <w:rPr>
          <w:rFonts w:ascii="Times New Roman" w:eastAsiaTheme="minorEastAsia" w:hAnsi="Times New Roman" w:cstheme="minorBidi"/>
          <w:b w:val="0"/>
          <w:smallCaps w:val="0"/>
          <w:sz w:val="22"/>
          <w:szCs w:val="24"/>
          <w:lang w:val="en-US"/>
        </w:rPr>
        <w:id w:val="146326953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D15902" w:rsidRPr="006D49AF" w:rsidRDefault="00D15902" w:rsidP="00D15902">
          <w:pPr>
            <w:pStyle w:val="TOCHeading"/>
            <w:rPr>
              <w:lang w:val="mk-MK"/>
            </w:rPr>
          </w:pPr>
          <w:r>
            <w:rPr>
              <w:lang w:val="mk-MK"/>
            </w:rPr>
            <w:t>Содржина</w:t>
          </w:r>
        </w:p>
        <w:p w:rsidR="00D70354" w:rsidRDefault="00D1590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r w:rsidRPr="00F83026">
            <w:rPr>
              <w:lang w:val="en-US"/>
            </w:rPr>
            <w:fldChar w:fldCharType="begin"/>
          </w:r>
          <w:r w:rsidRPr="00F83026">
            <w:rPr>
              <w:lang w:val="en-US"/>
            </w:rPr>
            <w:instrText xml:space="preserve"> TOC \o "1-3" \h \z \u </w:instrText>
          </w:r>
          <w:r w:rsidRPr="00F83026">
            <w:rPr>
              <w:lang w:val="en-US"/>
            </w:rPr>
            <w:fldChar w:fldCharType="separate"/>
          </w:r>
          <w:hyperlink w:anchor="_Toc154096294" w:history="1">
            <w:r w:rsidR="00D70354" w:rsidRPr="00CE0483">
              <w:rPr>
                <w:rStyle w:val="Hyperlink"/>
                <w:noProof/>
                <w:lang w:val="mk-MK"/>
              </w:rPr>
              <w:t>1</w:t>
            </w:r>
            <w:r w:rsidR="00D70354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D70354" w:rsidRPr="00CE0483">
              <w:rPr>
                <w:rStyle w:val="Hyperlink"/>
                <w:noProof/>
                <w:lang w:val="mk-MK"/>
              </w:rPr>
              <w:t>Вовед (</w:t>
            </w:r>
            <w:r w:rsidR="00D70354" w:rsidRPr="00CE0483">
              <w:rPr>
                <w:rStyle w:val="Hyperlink"/>
                <w:noProof/>
                <w:lang w:val="en-US"/>
              </w:rPr>
              <w:t>Heading 1</w:t>
            </w:r>
            <w:r w:rsidR="00D70354" w:rsidRPr="00CE0483">
              <w:rPr>
                <w:rStyle w:val="Hyperlink"/>
                <w:noProof/>
                <w:lang w:val="mk-MK"/>
              </w:rPr>
              <w:t>)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_Toc154096294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5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295" w:history="1">
            <w:r w:rsidR="00D70354" w:rsidRPr="00CE0483">
              <w:rPr>
                <w:rStyle w:val="Hyperlink"/>
                <w:noProof/>
                <w:lang w:val="mk-MK"/>
              </w:rPr>
              <w:t>2</w:t>
            </w:r>
            <w:r w:rsidR="00D70354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D70354" w:rsidRPr="00CE0483">
              <w:rPr>
                <w:rStyle w:val="Hyperlink"/>
                <w:noProof/>
                <w:lang w:val="mk-MK"/>
              </w:rPr>
              <w:t>Главен дел (</w:t>
            </w:r>
            <w:r w:rsidR="00D70354" w:rsidRPr="00CE0483">
              <w:rPr>
                <w:rStyle w:val="Hyperlink"/>
                <w:noProof/>
                <w:lang w:val="en-US"/>
              </w:rPr>
              <w:t>Heading 1</w:t>
            </w:r>
            <w:r w:rsidR="00D70354" w:rsidRPr="00CE0483">
              <w:rPr>
                <w:rStyle w:val="Hyperlink"/>
                <w:noProof/>
                <w:lang w:val="mk-MK"/>
              </w:rPr>
              <w:t>)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_Toc154096295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6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296" w:history="1">
            <w:r w:rsidR="00D70354" w:rsidRPr="00CE0483">
              <w:rPr>
                <w:rStyle w:val="Hyperlink"/>
                <w:noProof/>
                <w:lang w:val="mk-MK"/>
              </w:rPr>
              <w:t>2.1</w:t>
            </w:r>
            <w:r w:rsidR="00D70354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D70354" w:rsidRPr="00CE0483">
              <w:rPr>
                <w:rStyle w:val="Hyperlink"/>
                <w:noProof/>
                <w:lang w:val="mk-MK"/>
              </w:rPr>
              <w:t>Техничко уредување на семинарската работа (</w:t>
            </w:r>
            <w:r w:rsidR="00D70354" w:rsidRPr="00CE0483">
              <w:rPr>
                <w:rStyle w:val="Hyperlink"/>
                <w:noProof/>
                <w:lang w:val="en-US"/>
              </w:rPr>
              <w:t>Heading 2</w:t>
            </w:r>
            <w:r w:rsidR="00D70354" w:rsidRPr="00CE0483">
              <w:rPr>
                <w:rStyle w:val="Hyperlink"/>
                <w:noProof/>
                <w:lang w:val="mk-MK"/>
              </w:rPr>
              <w:t>)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_Toc154096296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6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297" w:history="1">
            <w:r w:rsidR="00D70354" w:rsidRPr="00CE0483">
              <w:rPr>
                <w:rStyle w:val="Hyperlink"/>
                <w:noProof/>
                <w:lang w:val="mk-MK"/>
              </w:rPr>
              <w:t>2.1.1</w:t>
            </w:r>
            <w:r w:rsidR="00D70354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D70354" w:rsidRPr="00CE0483">
              <w:rPr>
                <w:rStyle w:val="Hyperlink"/>
                <w:noProof/>
                <w:lang w:val="mk-MK"/>
              </w:rPr>
              <w:t>Наслови и поднаслови</w:t>
            </w:r>
            <w:r w:rsidR="00D70354" w:rsidRPr="00CE0483">
              <w:rPr>
                <w:rStyle w:val="Hyperlink"/>
                <w:noProof/>
                <w:lang w:val="en-US"/>
              </w:rPr>
              <w:t xml:space="preserve"> </w:t>
            </w:r>
            <w:r w:rsidR="00D70354" w:rsidRPr="00CE0483">
              <w:rPr>
                <w:rStyle w:val="Hyperlink"/>
                <w:noProof/>
                <w:lang w:val="mk-MK"/>
              </w:rPr>
              <w:t>(</w:t>
            </w:r>
            <w:r w:rsidR="00D70354" w:rsidRPr="00CE0483">
              <w:rPr>
                <w:rStyle w:val="Hyperlink"/>
                <w:noProof/>
                <w:lang w:val="en-US"/>
              </w:rPr>
              <w:t>Heading 3</w:t>
            </w:r>
            <w:r w:rsidR="00D70354" w:rsidRPr="00CE0483">
              <w:rPr>
                <w:rStyle w:val="Hyperlink"/>
                <w:noProof/>
                <w:lang w:val="mk-MK"/>
              </w:rPr>
              <w:t>)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_Toc154096297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6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298" w:history="1">
            <w:r w:rsidR="00D70354" w:rsidRPr="00CE0483">
              <w:rPr>
                <w:rStyle w:val="Hyperlink"/>
                <w:noProof/>
                <w:lang w:val="mk-MK"/>
              </w:rPr>
              <w:t>2.1.2</w:t>
            </w:r>
            <w:r w:rsidR="00D70354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D70354" w:rsidRPr="00CE0483">
              <w:rPr>
                <w:rStyle w:val="Hyperlink"/>
                <w:noProof/>
                <w:lang w:val="mk-MK"/>
              </w:rPr>
              <w:t>Слики и табели  (</w:t>
            </w:r>
            <w:r w:rsidR="00D70354" w:rsidRPr="00CE0483">
              <w:rPr>
                <w:rStyle w:val="Hyperlink"/>
                <w:noProof/>
                <w:lang w:val="en-US"/>
              </w:rPr>
              <w:t>Heading 3</w:t>
            </w:r>
            <w:r w:rsidR="00D70354" w:rsidRPr="00CE0483">
              <w:rPr>
                <w:rStyle w:val="Hyperlink"/>
                <w:noProof/>
                <w:lang w:val="mk-MK"/>
              </w:rPr>
              <w:t>)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_Toc154096298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7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299" w:history="1">
            <w:r w:rsidR="00D70354" w:rsidRPr="00CE0483">
              <w:rPr>
                <w:rStyle w:val="Hyperlink"/>
                <w:noProof/>
                <w:lang w:val="mk-MK"/>
              </w:rPr>
              <w:t>3</w:t>
            </w:r>
            <w:r w:rsidR="00D70354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D70354" w:rsidRPr="00CE0483">
              <w:rPr>
                <w:rStyle w:val="Hyperlink"/>
                <w:noProof/>
                <w:lang w:val="mk-MK"/>
              </w:rPr>
              <w:t>Заклучок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_Toc154096299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8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0" w:history="1">
            <w:r w:rsidR="00D70354" w:rsidRPr="00CE0483">
              <w:rPr>
                <w:rStyle w:val="Hyperlink"/>
                <w:noProof/>
                <w:lang w:val="mk-MK"/>
              </w:rPr>
              <w:t>4</w:t>
            </w:r>
            <w:r w:rsidR="00D70354"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="00D70354" w:rsidRPr="00CE0483">
              <w:rPr>
                <w:rStyle w:val="Hyperlink"/>
                <w:noProof/>
                <w:lang w:val="mk-MK"/>
              </w:rPr>
              <w:t>Користена литература (</w:t>
            </w:r>
            <w:r w:rsidR="00D70354" w:rsidRPr="00CE0483">
              <w:rPr>
                <w:rStyle w:val="Hyperlink"/>
                <w:noProof/>
                <w:lang w:val="en-US"/>
              </w:rPr>
              <w:t>Heading 1</w:t>
            </w:r>
            <w:r w:rsidR="00D70354" w:rsidRPr="00CE0483">
              <w:rPr>
                <w:rStyle w:val="Hyperlink"/>
                <w:noProof/>
                <w:lang w:val="mk-MK"/>
              </w:rPr>
              <w:t>)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_Toc154096300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9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1" w:history="1">
            <w:r w:rsidR="00D70354" w:rsidRPr="00CE0483">
              <w:rPr>
                <w:rStyle w:val="Hyperlink"/>
                <w:noProof/>
                <w:lang w:val="mk-MK" w:eastAsia="en-GB"/>
              </w:rPr>
              <w:t>Цитирање на статија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_Toc154096301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9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2" w:history="1">
            <w:r w:rsidR="00D70354" w:rsidRPr="00CE0483">
              <w:rPr>
                <w:rStyle w:val="Hyperlink"/>
                <w:noProof/>
                <w:lang w:val="mk-MK"/>
              </w:rPr>
              <w:t>Цитирање на книга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_Toc154096302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10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3" w:history="1">
            <w:r w:rsidR="00D70354" w:rsidRPr="00CE0483">
              <w:rPr>
                <w:rStyle w:val="Hyperlink"/>
                <w:noProof/>
                <w:lang w:val="mk-MK"/>
              </w:rPr>
              <w:t>Цитирање на</w:t>
            </w:r>
            <w:r w:rsidR="00D70354" w:rsidRPr="00CE0483">
              <w:rPr>
                <w:rStyle w:val="Hyperlink"/>
                <w:noProof/>
              </w:rPr>
              <w:t xml:space="preserve"> поглавје од книга: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_Toc154096303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10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4" w:history="1">
            <w:r w:rsidR="00D70354" w:rsidRPr="00CE0483">
              <w:rPr>
                <w:rStyle w:val="Hyperlink"/>
                <w:noProof/>
                <w:lang w:val="mk-MK"/>
              </w:rPr>
              <w:t xml:space="preserve">Цитирање на </w:t>
            </w:r>
            <w:r w:rsidR="00D70354" w:rsidRPr="00CE0483">
              <w:rPr>
                <w:rStyle w:val="Hyperlink"/>
                <w:noProof/>
                <w:lang w:val="en-US"/>
              </w:rPr>
              <w:t xml:space="preserve">web </w:t>
            </w:r>
            <w:r w:rsidR="00D70354" w:rsidRPr="00CE0483">
              <w:rPr>
                <w:rStyle w:val="Hyperlink"/>
                <w:noProof/>
                <w:lang w:val="mk-MK"/>
              </w:rPr>
              <w:t>страна: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_Toc154096304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10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5" w:history="1">
            <w:r w:rsidR="00D70354" w:rsidRPr="00CE0483">
              <w:rPr>
                <w:rStyle w:val="Hyperlink"/>
                <w:noProof/>
                <w:lang w:val="mk-MK"/>
              </w:rPr>
              <w:t>Прилози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_Toc154096305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11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6" w:history="1">
            <w:r w:rsidR="00D70354" w:rsidRPr="00CE0483">
              <w:rPr>
                <w:rStyle w:val="Hyperlink"/>
                <w:noProof/>
                <w:lang w:val="mk-MK"/>
              </w:rPr>
              <w:t>Правописни и граматички правила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_Toc154096306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11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7" w:history="1">
            <w:r w:rsidR="00D70354" w:rsidRPr="00CE0483">
              <w:rPr>
                <w:rStyle w:val="Hyperlink"/>
                <w:noProof/>
                <w:lang w:val="mk-MK"/>
              </w:rPr>
              <w:t>Оценување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_Toc154096307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11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70354" w:rsidRDefault="00317E99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308" w:history="1">
            <w:r w:rsidR="00D70354" w:rsidRPr="00CE0483">
              <w:rPr>
                <w:rStyle w:val="Hyperlink"/>
                <w:noProof/>
                <w:lang w:val="mk-MK"/>
              </w:rPr>
              <w:t>Листа за проверка</w:t>
            </w:r>
            <w:r w:rsidR="00D70354">
              <w:rPr>
                <w:noProof/>
                <w:webHidden/>
              </w:rPr>
              <w:tab/>
            </w:r>
            <w:r w:rsidR="00D70354">
              <w:rPr>
                <w:noProof/>
                <w:webHidden/>
              </w:rPr>
              <w:fldChar w:fldCharType="begin"/>
            </w:r>
            <w:r w:rsidR="00D70354">
              <w:rPr>
                <w:noProof/>
                <w:webHidden/>
              </w:rPr>
              <w:instrText xml:space="preserve"> PAGEREF _Toc154096308 \h </w:instrText>
            </w:r>
            <w:r w:rsidR="00D70354">
              <w:rPr>
                <w:noProof/>
                <w:webHidden/>
              </w:rPr>
            </w:r>
            <w:r w:rsidR="00D70354">
              <w:rPr>
                <w:noProof/>
                <w:webHidden/>
              </w:rPr>
              <w:fldChar w:fldCharType="separate"/>
            </w:r>
            <w:r w:rsidR="00D70354">
              <w:rPr>
                <w:noProof/>
                <w:webHidden/>
              </w:rPr>
              <w:t>12</w:t>
            </w:r>
            <w:r w:rsidR="00D70354">
              <w:rPr>
                <w:noProof/>
                <w:webHidden/>
              </w:rPr>
              <w:fldChar w:fldCharType="end"/>
            </w:r>
          </w:hyperlink>
        </w:p>
        <w:p w:rsidR="00D15902" w:rsidRDefault="00D15902" w:rsidP="00D15902">
          <w:pPr>
            <w:rPr>
              <w:b/>
              <w:bCs/>
              <w:lang w:val="en-US"/>
            </w:rPr>
          </w:pPr>
          <w:r w:rsidRPr="00F83026">
            <w:rPr>
              <w:b/>
              <w:bCs/>
              <w:lang w:val="en-US"/>
            </w:rPr>
            <w:fldChar w:fldCharType="end"/>
          </w:r>
        </w:p>
      </w:sdtContent>
    </w:sdt>
    <w:p w:rsidR="00D15902" w:rsidRDefault="00D15902" w:rsidP="00A57026">
      <w:pPr>
        <w:rPr>
          <w:lang w:val="mk-MK"/>
        </w:rPr>
      </w:pPr>
      <w:r>
        <w:rPr>
          <w:lang w:val="mk-MK"/>
        </w:rPr>
        <w:lastRenderedPageBreak/>
        <w:t>При работа на документот заради промени во текстот често може да е потребно ажурирање на содржината. Истото се прави со десен-клик на самата табела со содржина</w:t>
      </w:r>
      <w:r w:rsidR="008603C0">
        <w:rPr>
          <w:lang w:val="mk-MK"/>
        </w:rPr>
        <w:t>та</w:t>
      </w:r>
      <w:r>
        <w:rPr>
          <w:lang w:val="mk-MK"/>
        </w:rPr>
        <w:t xml:space="preserve"> и со одбирање опцијата </w:t>
      </w:r>
      <w:r w:rsidRPr="00F83026">
        <w:rPr>
          <w:b/>
          <w:lang w:val="en-US"/>
        </w:rPr>
        <w:t>“Update field”</w:t>
      </w:r>
      <w:r w:rsidRPr="00F83026">
        <w:rPr>
          <w:lang w:val="en-US"/>
        </w:rPr>
        <w:t xml:space="preserve"> </w:t>
      </w:r>
      <w:r>
        <w:rPr>
          <w:lang w:val="mk-MK"/>
        </w:rPr>
        <w:t xml:space="preserve">и понатаму </w:t>
      </w:r>
      <w:r w:rsidRPr="00F83026">
        <w:rPr>
          <w:b/>
          <w:lang w:val="en-US"/>
        </w:rPr>
        <w:t>“Update entire table”</w:t>
      </w:r>
      <w:r w:rsidRPr="00F83026">
        <w:rPr>
          <w:lang w:val="en-US"/>
        </w:rPr>
        <w:t xml:space="preserve"> </w:t>
      </w:r>
      <w:r>
        <w:rPr>
          <w:lang w:val="mk-MK"/>
        </w:rPr>
        <w:t xml:space="preserve"> за да се ажурира целата содржина.</w:t>
      </w:r>
    </w:p>
    <w:p w:rsidR="00086F43" w:rsidRPr="00F83026" w:rsidRDefault="00FB65E9" w:rsidP="00FC3BCE">
      <w:pPr>
        <w:rPr>
          <w:lang w:val="en-US"/>
        </w:rPr>
      </w:pPr>
      <w:r>
        <w:rPr>
          <w:lang w:val="mk-MK"/>
        </w:rPr>
        <w:t>По Табелата на содржини документот треба задолжително да содржи листа на табели и слики користени во текстот За начинот на добивање на истате прочитајте во делот Слики и табели. Во прилог извадени се листа на табела и листа на слика користени во ова упстаство.</w:t>
      </w:r>
    </w:p>
    <w:p w:rsidR="00D15902" w:rsidRPr="008C6BE9" w:rsidRDefault="00D15902" w:rsidP="008C6BE9">
      <w:pPr>
        <w:pStyle w:val="TOCHeading"/>
      </w:pPr>
      <w:r w:rsidRPr="008C6BE9">
        <w:t>Листа на табели</w:t>
      </w:r>
    </w:p>
    <w:p w:rsidR="00BA5D5F" w:rsidRDefault="00D15902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r w:rsidRPr="00F83026">
        <w:rPr>
          <w:sz w:val="22"/>
          <w:lang w:val="en-US"/>
        </w:rPr>
        <w:fldChar w:fldCharType="begin"/>
      </w:r>
      <w:r w:rsidRPr="00F83026">
        <w:rPr>
          <w:lang w:val="en-US"/>
        </w:rPr>
        <w:instrText xml:space="preserve"> TOC \h \z \c "Table" </w:instrText>
      </w:r>
      <w:r w:rsidRPr="00F83026">
        <w:rPr>
          <w:sz w:val="22"/>
          <w:lang w:val="en-US"/>
        </w:rPr>
        <w:fldChar w:fldCharType="separate"/>
      </w:r>
      <w:hyperlink w:anchor="_Toc153804283" w:history="1">
        <w:r w:rsidR="00BA5D5F" w:rsidRPr="009634AA">
          <w:rPr>
            <w:rStyle w:val="Hyperlink"/>
            <w:noProof/>
            <w:lang w:val="mk-MK"/>
          </w:rPr>
          <w:t>Табела</w:t>
        </w:r>
        <w:r w:rsidR="00BA5D5F" w:rsidRPr="009634AA">
          <w:rPr>
            <w:rStyle w:val="Hyperlink"/>
            <w:noProof/>
          </w:rPr>
          <w:t xml:space="preserve"> 1</w:t>
        </w:r>
        <w:r w:rsidR="00BA5D5F" w:rsidRPr="009634AA">
          <w:rPr>
            <w:rStyle w:val="Hyperlink"/>
            <w:noProof/>
            <w:lang w:val="en-US"/>
          </w:rPr>
          <w:t xml:space="preserve"> – </w:t>
        </w:r>
        <w:r w:rsidR="00BA5D5F" w:rsidRPr="009634AA">
          <w:rPr>
            <w:rStyle w:val="Hyperlink"/>
            <w:noProof/>
            <w:lang w:val="mk-MK"/>
          </w:rPr>
          <w:t>Табела со колони, редови и податоци</w:t>
        </w:r>
        <w:r w:rsidR="00BA5D5F">
          <w:rPr>
            <w:noProof/>
            <w:webHidden/>
          </w:rPr>
          <w:tab/>
        </w:r>
        <w:r w:rsidR="00BA5D5F">
          <w:rPr>
            <w:noProof/>
            <w:webHidden/>
          </w:rPr>
          <w:fldChar w:fldCharType="begin"/>
        </w:r>
        <w:r w:rsidR="00BA5D5F">
          <w:rPr>
            <w:noProof/>
            <w:webHidden/>
          </w:rPr>
          <w:instrText xml:space="preserve"> PAGEREF _Toc153804283 \h </w:instrText>
        </w:r>
        <w:r w:rsidR="00BA5D5F">
          <w:rPr>
            <w:noProof/>
            <w:webHidden/>
          </w:rPr>
        </w:r>
        <w:r w:rsidR="00BA5D5F">
          <w:rPr>
            <w:noProof/>
            <w:webHidden/>
          </w:rPr>
          <w:fldChar w:fldCharType="separate"/>
        </w:r>
        <w:r w:rsidR="00BA5D5F">
          <w:rPr>
            <w:noProof/>
            <w:webHidden/>
          </w:rPr>
          <w:t>7</w:t>
        </w:r>
        <w:r w:rsidR="00BA5D5F">
          <w:rPr>
            <w:noProof/>
            <w:webHidden/>
          </w:rPr>
          <w:fldChar w:fldCharType="end"/>
        </w:r>
      </w:hyperlink>
    </w:p>
    <w:p w:rsidR="00D15902" w:rsidRPr="008603C0" w:rsidRDefault="00D15902" w:rsidP="008C6BE9">
      <w:pPr>
        <w:pStyle w:val="TOCHeading"/>
        <w:rPr>
          <w:lang w:val="mk-MK"/>
        </w:rPr>
      </w:pPr>
      <w:r w:rsidRPr="00F83026">
        <w:rPr>
          <w:lang w:val="en-US"/>
        </w:rPr>
        <w:fldChar w:fldCharType="end"/>
      </w:r>
      <w:r w:rsidRPr="008603C0">
        <w:rPr>
          <w:lang w:val="mk-MK"/>
        </w:rPr>
        <w:t>Листа на слики</w:t>
      </w:r>
    </w:p>
    <w:p w:rsidR="00A11080" w:rsidRDefault="00D15902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r w:rsidRPr="00F83026">
        <w:rPr>
          <w:sz w:val="22"/>
          <w:lang w:val="en-US"/>
        </w:rPr>
        <w:fldChar w:fldCharType="begin"/>
      </w:r>
      <w:r w:rsidRPr="00F83026">
        <w:rPr>
          <w:lang w:val="en-US"/>
        </w:rPr>
        <w:instrText xml:space="preserve"> TOC \h \z \c "Figure" </w:instrText>
      </w:r>
      <w:r w:rsidRPr="00F83026">
        <w:rPr>
          <w:sz w:val="22"/>
          <w:lang w:val="en-US"/>
        </w:rPr>
        <w:fldChar w:fldCharType="separate"/>
      </w:r>
      <w:hyperlink w:anchor="_Toc158728340" w:history="1">
        <w:r w:rsidR="00A11080" w:rsidRPr="00AC2168">
          <w:rPr>
            <w:rStyle w:val="Hyperlink"/>
            <w:noProof/>
            <w:lang w:val="mk-MK"/>
          </w:rPr>
          <w:t>Слика</w:t>
        </w:r>
        <w:r w:rsidR="00A11080" w:rsidRPr="00AC2168">
          <w:rPr>
            <w:rStyle w:val="Hyperlink"/>
            <w:noProof/>
          </w:rPr>
          <w:t xml:space="preserve"> 1</w:t>
        </w:r>
        <w:r w:rsidR="00A11080" w:rsidRPr="00AC2168">
          <w:rPr>
            <w:rStyle w:val="Hyperlink"/>
            <w:noProof/>
            <w:lang w:val="mk-MK"/>
          </w:rPr>
          <w:t xml:space="preserve"> Изглед на насовна страна на семинарска работа изработена на Фармацевтски факултет</w:t>
        </w:r>
        <w:r w:rsidR="00A11080">
          <w:rPr>
            <w:noProof/>
            <w:webHidden/>
          </w:rPr>
          <w:tab/>
        </w:r>
        <w:r w:rsidR="00A11080">
          <w:rPr>
            <w:noProof/>
            <w:webHidden/>
          </w:rPr>
          <w:fldChar w:fldCharType="begin"/>
        </w:r>
        <w:r w:rsidR="00A11080">
          <w:rPr>
            <w:noProof/>
            <w:webHidden/>
          </w:rPr>
          <w:instrText xml:space="preserve"> PAGEREF _Toc158728340 \h </w:instrText>
        </w:r>
        <w:r w:rsidR="00A11080">
          <w:rPr>
            <w:noProof/>
            <w:webHidden/>
          </w:rPr>
        </w:r>
        <w:r w:rsidR="00A11080">
          <w:rPr>
            <w:noProof/>
            <w:webHidden/>
          </w:rPr>
          <w:fldChar w:fldCharType="separate"/>
        </w:r>
        <w:r w:rsidR="00A11080">
          <w:rPr>
            <w:noProof/>
            <w:webHidden/>
          </w:rPr>
          <w:t>2</w:t>
        </w:r>
        <w:r w:rsidR="00A11080">
          <w:rPr>
            <w:noProof/>
            <w:webHidden/>
          </w:rPr>
          <w:fldChar w:fldCharType="end"/>
        </w:r>
      </w:hyperlink>
    </w:p>
    <w:p w:rsidR="00A11080" w:rsidRDefault="00A11080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8341" w:history="1">
        <w:r w:rsidRPr="00AC2168">
          <w:rPr>
            <w:rStyle w:val="Hyperlink"/>
            <w:noProof/>
            <w:lang w:val="mk-MK"/>
          </w:rPr>
          <w:t>Слика</w:t>
        </w:r>
        <w:r w:rsidRPr="00AC2168">
          <w:rPr>
            <w:rStyle w:val="Hyperlink"/>
            <w:noProof/>
          </w:rPr>
          <w:t xml:space="preserve"> 2</w:t>
        </w:r>
        <w:r w:rsidRPr="00AC2168">
          <w:rPr>
            <w:rStyle w:val="Hyperlink"/>
            <w:noProof/>
            <w:lang w:val="mk-MK"/>
          </w:rPr>
          <w:t xml:space="preserve"> Предефинирани Наслови кои треба да се користат во изработка на семинарскиот труд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_Toc158728341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11080" w:rsidRDefault="00A11080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8342" w:history="1">
        <w:r w:rsidRPr="00AC2168">
          <w:rPr>
            <w:rStyle w:val="Hyperlink"/>
            <w:noProof/>
            <w:lang w:val="mk-MK"/>
          </w:rPr>
          <w:t>Слика</w:t>
        </w:r>
        <w:r w:rsidRPr="00AC2168">
          <w:rPr>
            <w:rStyle w:val="Hyperlink"/>
            <w:noProof/>
          </w:rPr>
          <w:t xml:space="preserve"> 3</w:t>
        </w:r>
        <w:r w:rsidRPr="00AC2168">
          <w:rPr>
            <w:rStyle w:val="Hyperlink"/>
            <w:noProof/>
            <w:lang w:val="mk-MK"/>
          </w:rPr>
          <w:t xml:space="preserve"> Приказ за нумерирање на страните на докуменот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_Toc158728342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11080" w:rsidRDefault="00A11080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8343" w:history="1">
        <w:r w:rsidRPr="00AC2168">
          <w:rPr>
            <w:rStyle w:val="Hyperlink"/>
            <w:noProof/>
            <w:lang w:val="mk-MK"/>
          </w:rPr>
          <w:t>Слика</w:t>
        </w:r>
        <w:r w:rsidRPr="00AC2168">
          <w:rPr>
            <w:rStyle w:val="Hyperlink"/>
            <w:noProof/>
          </w:rPr>
          <w:t xml:space="preserve"> 4</w:t>
        </w:r>
        <w:r w:rsidRPr="00AC2168">
          <w:rPr>
            <w:rStyle w:val="Hyperlink"/>
            <w:noProof/>
            <w:lang w:val="mk-MK"/>
          </w:rPr>
          <w:t xml:space="preserve"> Приказ за внесување на Табела на содржини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_Toc158728343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11080" w:rsidRDefault="00A11080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8344" w:history="1">
        <w:r w:rsidRPr="00AC2168">
          <w:rPr>
            <w:rStyle w:val="Hyperlink"/>
            <w:noProof/>
            <w:lang w:val="mk-MK"/>
          </w:rPr>
          <w:t>Слика</w:t>
        </w:r>
        <w:r w:rsidRPr="00AC2168">
          <w:rPr>
            <w:rStyle w:val="Hyperlink"/>
            <w:noProof/>
          </w:rPr>
          <w:t xml:space="preserve"> 5</w:t>
        </w:r>
        <w:r w:rsidRPr="00AC2168">
          <w:rPr>
            <w:rStyle w:val="Hyperlink"/>
            <w:noProof/>
            <w:lang w:val="mk-MK"/>
          </w:rPr>
          <w:t xml:space="preserve"> Приказ за вметнување на наслов на слика или табела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_Toc158728344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11080" w:rsidRDefault="00A11080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8345" w:history="1">
        <w:r w:rsidRPr="00AC2168">
          <w:rPr>
            <w:rStyle w:val="Hyperlink"/>
            <w:noProof/>
            <w:lang w:val="mk-MK"/>
          </w:rPr>
          <w:t>Слика</w:t>
        </w:r>
        <w:r w:rsidRPr="00AC2168">
          <w:rPr>
            <w:rStyle w:val="Hyperlink"/>
            <w:noProof/>
          </w:rPr>
          <w:t xml:space="preserve"> 6</w:t>
        </w:r>
        <w:r w:rsidRPr="00AC2168">
          <w:rPr>
            <w:rStyle w:val="Hyperlink"/>
            <w:noProof/>
            <w:lang w:val="mk-MK"/>
          </w:rPr>
          <w:t xml:space="preserve"> Студенти на Фармацевтскиот факултет при УКИМ при одржување на натпреварот „Магистре“. Превземено од Архивата на Фармацевтски факултет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_Toc158728345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C6BE9" w:rsidRPr="008C6BE9" w:rsidRDefault="00D15902" w:rsidP="00533AAE">
      <w:pPr>
        <w:pStyle w:val="Forwardheading"/>
      </w:pPr>
      <w:r w:rsidRPr="00F83026">
        <w:fldChar w:fldCharType="end"/>
      </w:r>
    </w:p>
    <w:p w:rsidR="00D15902" w:rsidRPr="00D15902" w:rsidRDefault="00D15902" w:rsidP="00D15902">
      <w:pPr>
        <w:pStyle w:val="Heading1"/>
        <w:rPr>
          <w:lang w:val="mk-MK"/>
        </w:rPr>
      </w:pPr>
      <w:bookmarkStart w:id="7" w:name="_Toc154096294"/>
      <w:r w:rsidRPr="00D15902">
        <w:rPr>
          <w:lang w:val="mk-MK"/>
        </w:rPr>
        <w:t xml:space="preserve">Вовед </w:t>
      </w:r>
      <w:r w:rsidR="00A0535B">
        <w:rPr>
          <w:lang w:val="mk-MK"/>
        </w:rPr>
        <w:t>(</w:t>
      </w:r>
      <w:r w:rsidR="00A0535B">
        <w:rPr>
          <w:lang w:val="en-US"/>
        </w:rPr>
        <w:t>Heading 1</w:t>
      </w:r>
      <w:r w:rsidR="00A0535B">
        <w:rPr>
          <w:lang w:val="mk-MK"/>
        </w:rPr>
        <w:t>)</w:t>
      </w:r>
      <w:bookmarkEnd w:id="7"/>
    </w:p>
    <w:p w:rsidR="000E73C6" w:rsidRDefault="00D15902" w:rsidP="00A11080">
      <w:pPr>
        <w:rPr>
          <w:rFonts w:cs="Times New Roman"/>
          <w:lang w:val="mk-MK"/>
        </w:rPr>
      </w:pPr>
      <w:r w:rsidRPr="00D15902">
        <w:rPr>
          <w:rFonts w:cs="Times New Roman"/>
          <w:lang w:val="mk-MK"/>
        </w:rPr>
        <w:t xml:space="preserve">Во воведот на семинарската работа </w:t>
      </w:r>
      <w:r w:rsidR="00FB65E9">
        <w:rPr>
          <w:rFonts w:cs="Times New Roman"/>
          <w:lang w:val="mk-MK"/>
        </w:rPr>
        <w:t xml:space="preserve">треба кратко да се изложи тезата, но и суштинските аргументи. </w:t>
      </w:r>
      <w:r w:rsidR="0049283D" w:rsidRPr="00D15902">
        <w:rPr>
          <w:rFonts w:cs="Times New Roman"/>
          <w:lang w:val="mk-MK"/>
        </w:rPr>
        <w:t xml:space="preserve">Воведот </w:t>
      </w:r>
      <w:r w:rsidR="0049283D">
        <w:rPr>
          <w:rFonts w:cs="Times New Roman"/>
          <w:lang w:val="mk-MK"/>
        </w:rPr>
        <w:t>треба да вклучи дел кој се однесува на целта на изработката семинарот како и преглед на постоечки сознанија кои се однесуваат на проблемот што се разработува во семинарската работа.</w:t>
      </w:r>
      <w:r w:rsidR="008B774D" w:rsidRPr="008B774D">
        <w:rPr>
          <w:lang w:val="mk-MK"/>
        </w:rPr>
        <w:t xml:space="preserve"> </w:t>
      </w:r>
      <w:r w:rsidR="008B774D">
        <w:rPr>
          <w:lang w:val="mk-MK"/>
        </w:rPr>
        <w:t xml:space="preserve">Структурата на Воведот може да се состои од повеќе подделови, секој дел може да има свои подделови. </w:t>
      </w:r>
      <w:r w:rsidR="00FB65E9">
        <w:rPr>
          <w:rFonts w:cs="Times New Roman"/>
          <w:lang w:val="mk-MK"/>
        </w:rPr>
        <w:t xml:space="preserve">На крајот Воведот треба да вклучи дел кој се однесува на целите на изработката на </w:t>
      </w:r>
      <w:r w:rsidR="0049283D">
        <w:rPr>
          <w:rFonts w:cs="Times New Roman"/>
          <w:lang w:val="mk-MK"/>
        </w:rPr>
        <w:t>семинарската работа</w:t>
      </w:r>
      <w:r w:rsidR="00FB65E9">
        <w:rPr>
          <w:rFonts w:cs="Times New Roman"/>
          <w:lang w:val="mk-MK"/>
        </w:rPr>
        <w:t xml:space="preserve">. </w:t>
      </w:r>
      <w:r w:rsidR="000E73C6">
        <w:rPr>
          <w:rFonts w:cs="Times New Roman"/>
          <w:lang w:val="mk-MK"/>
        </w:rPr>
        <w:t xml:space="preserve">По воведот се разработува главниот дел кој може да се состои од повеќе делови, односно да опфаќа повеќе аспекти. </w:t>
      </w:r>
    </w:p>
    <w:p w:rsidR="00D15902" w:rsidRPr="00D15902" w:rsidRDefault="00D15902" w:rsidP="000E73C6">
      <w:pPr>
        <w:pStyle w:val="Heading1"/>
        <w:rPr>
          <w:lang w:val="mk-MK"/>
        </w:rPr>
      </w:pPr>
      <w:bookmarkStart w:id="8" w:name="_Toc154096295"/>
      <w:bookmarkStart w:id="9" w:name="_GoBack"/>
      <w:bookmarkEnd w:id="9"/>
      <w:r w:rsidRPr="00D15902">
        <w:rPr>
          <w:lang w:val="mk-MK"/>
        </w:rPr>
        <w:lastRenderedPageBreak/>
        <w:t xml:space="preserve">Главен дел </w:t>
      </w:r>
      <w:r w:rsidR="000E73C6">
        <w:rPr>
          <w:lang w:val="mk-MK"/>
        </w:rPr>
        <w:t>(</w:t>
      </w:r>
      <w:r w:rsidR="00222696">
        <w:rPr>
          <w:lang w:val="en-US"/>
        </w:rPr>
        <w:t>Heading 1</w:t>
      </w:r>
      <w:r w:rsidR="000E73C6">
        <w:rPr>
          <w:lang w:val="mk-MK"/>
        </w:rPr>
        <w:t>)</w:t>
      </w:r>
      <w:bookmarkEnd w:id="8"/>
    </w:p>
    <w:p w:rsidR="000E73C6" w:rsidRDefault="00D15902" w:rsidP="00CA33A7">
      <w:pPr>
        <w:rPr>
          <w:lang w:val="mk-MK"/>
        </w:rPr>
      </w:pPr>
      <w:r w:rsidRPr="00D15902">
        <w:rPr>
          <w:lang w:val="mk-MK"/>
        </w:rPr>
        <w:t>Структурата на главниот дел може да се состои од повеќе делови, секој</w:t>
      </w:r>
      <w:r w:rsidR="000E73C6">
        <w:rPr>
          <w:lang w:val="mk-MK"/>
        </w:rPr>
        <w:t xml:space="preserve"> дел може да има свои подделови. </w:t>
      </w:r>
      <w:r w:rsidR="000E73C6" w:rsidRPr="00D15902">
        <w:rPr>
          <w:lang w:val="mk-MK"/>
        </w:rPr>
        <w:t>Неопходн</w:t>
      </w:r>
      <w:r w:rsidR="000E73C6">
        <w:rPr>
          <w:lang w:val="mk-MK"/>
        </w:rPr>
        <w:t>о</w:t>
      </w:r>
      <w:r w:rsidR="000E73C6" w:rsidRPr="00D15902">
        <w:rPr>
          <w:lang w:val="mk-MK"/>
        </w:rPr>
        <w:t xml:space="preserve"> </w:t>
      </w:r>
      <w:r w:rsidR="000E73C6">
        <w:rPr>
          <w:lang w:val="mk-MK"/>
        </w:rPr>
        <w:t xml:space="preserve">е главниот дел да има </w:t>
      </w:r>
      <w:r w:rsidR="000E73C6" w:rsidRPr="00D15902">
        <w:rPr>
          <w:lang w:val="mk-MK"/>
        </w:rPr>
        <w:t>организираност,</w:t>
      </w:r>
      <w:r w:rsidR="000E73C6">
        <w:rPr>
          <w:lang w:val="mk-MK"/>
        </w:rPr>
        <w:t xml:space="preserve"> </w:t>
      </w:r>
      <w:r w:rsidR="000E73C6" w:rsidRPr="00D15902">
        <w:rPr>
          <w:lang w:val="mk-MK"/>
        </w:rPr>
        <w:t>последователност,</w:t>
      </w:r>
      <w:r w:rsidR="000E73C6">
        <w:rPr>
          <w:lang w:val="mk-MK"/>
        </w:rPr>
        <w:t xml:space="preserve"> </w:t>
      </w:r>
      <w:r w:rsidR="000E73C6" w:rsidRPr="00D15902">
        <w:rPr>
          <w:lang w:val="mk-MK"/>
        </w:rPr>
        <w:t>поврзаност помеѓу деловите</w:t>
      </w:r>
      <w:r w:rsidR="000E73C6">
        <w:rPr>
          <w:lang w:val="mk-MK"/>
        </w:rPr>
        <w:t>/подделовите</w:t>
      </w:r>
      <w:r w:rsidR="000E73C6" w:rsidRPr="00D15902">
        <w:rPr>
          <w:lang w:val="mk-MK"/>
        </w:rPr>
        <w:t xml:space="preserve">, </w:t>
      </w:r>
      <w:r w:rsidR="000E73C6">
        <w:rPr>
          <w:lang w:val="mk-MK"/>
        </w:rPr>
        <w:t>да содржи</w:t>
      </w:r>
      <w:r w:rsidR="000E73C6" w:rsidRPr="00D15902">
        <w:rPr>
          <w:lang w:val="mk-MK"/>
        </w:rPr>
        <w:t xml:space="preserve"> издр</w:t>
      </w:r>
      <w:r w:rsidR="000E73C6">
        <w:rPr>
          <w:lang w:val="mk-MK"/>
        </w:rPr>
        <w:t xml:space="preserve">жани и поткрепени научни </w:t>
      </w:r>
      <w:r w:rsidR="000451F0">
        <w:rPr>
          <w:lang w:val="mk-MK"/>
        </w:rPr>
        <w:t>податоци</w:t>
      </w:r>
      <w:r w:rsidR="000E73C6">
        <w:rPr>
          <w:lang w:val="mk-MK"/>
        </w:rPr>
        <w:t>.</w:t>
      </w:r>
      <w:r w:rsidR="000451F0">
        <w:rPr>
          <w:lang w:val="mk-MK"/>
        </w:rPr>
        <w:t xml:space="preserve"> За пишување се користат </w:t>
      </w:r>
      <w:r w:rsidR="000451F0" w:rsidRPr="007A45A5">
        <w:rPr>
          <w:lang w:val="mk-MK"/>
        </w:rPr>
        <w:t>предефинираните стилови и тоа: Heading 1, Heading 2, Heading 3 и Heading 4</w:t>
      </w:r>
      <w:r w:rsidR="00CA33A7">
        <w:rPr>
          <w:lang w:val="mk-MK"/>
        </w:rPr>
        <w:t>.</w:t>
      </w:r>
    </w:p>
    <w:p w:rsidR="0049283D" w:rsidRDefault="00094EFD" w:rsidP="0049283D">
      <w:pPr>
        <w:pStyle w:val="Heading2"/>
        <w:numPr>
          <w:ilvl w:val="1"/>
          <w:numId w:val="10"/>
        </w:numPr>
        <w:ind w:left="578" w:hanging="578"/>
        <w:rPr>
          <w:lang w:val="mk-MK"/>
        </w:rPr>
      </w:pPr>
      <w:bookmarkStart w:id="10" w:name="_Toc153788263"/>
      <w:bookmarkStart w:id="11" w:name="_Toc154096296"/>
      <w:r>
        <w:rPr>
          <w:lang w:val="mk-MK"/>
        </w:rPr>
        <w:t>Техничко уредување на семинарската</w:t>
      </w:r>
      <w:r w:rsidR="0049283D">
        <w:rPr>
          <w:lang w:val="mk-MK"/>
        </w:rPr>
        <w:t xml:space="preserve"> работа (</w:t>
      </w:r>
      <w:r w:rsidR="0049283D">
        <w:rPr>
          <w:lang w:val="en-US"/>
        </w:rPr>
        <w:t>Heading 2</w:t>
      </w:r>
      <w:r w:rsidR="0049283D">
        <w:rPr>
          <w:lang w:val="mk-MK"/>
        </w:rPr>
        <w:t>)</w:t>
      </w:r>
      <w:bookmarkEnd w:id="10"/>
      <w:bookmarkEnd w:id="11"/>
    </w:p>
    <w:p w:rsidR="0049283D" w:rsidRDefault="0049283D" w:rsidP="0049283D">
      <w:pPr>
        <w:rPr>
          <w:lang w:val="mk-MK"/>
        </w:rPr>
      </w:pPr>
      <w:r>
        <w:rPr>
          <w:lang w:val="mk-MK"/>
        </w:rPr>
        <w:t xml:space="preserve">Семинарската работа треба технички да биде уредена во согласност со ова Упатството на Факултетот. </w:t>
      </w:r>
    </w:p>
    <w:p w:rsidR="0049283D" w:rsidRDefault="0049283D" w:rsidP="0049283D">
      <w:pPr>
        <w:rPr>
          <w:lang w:val="mk-MK"/>
        </w:rPr>
      </w:pPr>
      <w:r>
        <w:rPr>
          <w:lang w:val="mk-MK"/>
        </w:rPr>
        <w:t>Семинарската работа треба да биде напишана на А4 (21</w:t>
      </w:r>
      <w:r>
        <w:rPr>
          <w:lang w:val="en-US"/>
        </w:rPr>
        <w:t xml:space="preserve"> </w:t>
      </w:r>
      <w:r>
        <w:rPr>
          <w:lang w:val="mk-MK"/>
        </w:rPr>
        <w:t>х</w:t>
      </w:r>
      <w:r>
        <w:rPr>
          <w:lang w:val="en-US"/>
        </w:rPr>
        <w:t xml:space="preserve"> </w:t>
      </w:r>
      <w:r>
        <w:rPr>
          <w:lang w:val="mk-MK"/>
        </w:rPr>
        <w:t xml:space="preserve">29,7 </w:t>
      </w:r>
      <w:r>
        <w:rPr>
          <w:lang w:val="en-US"/>
        </w:rPr>
        <w:t xml:space="preserve">cm) </w:t>
      </w:r>
      <w:r>
        <w:rPr>
          <w:lang w:val="mk-MK"/>
        </w:rPr>
        <w:t xml:space="preserve">формат, во портрет ориентација со фонт </w:t>
      </w:r>
      <w:r>
        <w:rPr>
          <w:color w:val="000000" w:themeColor="text1"/>
          <w:lang w:val="mk-MK"/>
        </w:rPr>
        <w:t>Times New Roman со</w:t>
      </w:r>
      <w:r>
        <w:rPr>
          <w:lang w:val="mk-MK"/>
        </w:rPr>
        <w:t xml:space="preserve"> големина 12, проред 1,5 и порамнет текст од двете страни: Justified Alignment, лева и десна маргина: 2,54 cm (1 inch), горна и долна маргина: 2,54 cm (1 inch) и нумерирани на страници. </w:t>
      </w:r>
    </w:p>
    <w:p w:rsidR="0049283D" w:rsidRDefault="0049283D" w:rsidP="0049283D">
      <w:pPr>
        <w:rPr>
          <w:smallCaps/>
          <w:color w:val="FF0000"/>
          <w:lang w:val="mk-MK"/>
        </w:rPr>
      </w:pPr>
      <w:r>
        <w:rPr>
          <w:smallCaps/>
          <w:lang w:val="mk-MK"/>
        </w:rPr>
        <w:t xml:space="preserve">Ова упатство е соодветно форматирано и истото може да се искористи за пишување на </w:t>
      </w:r>
      <w:r w:rsidR="00C64F6C">
        <w:rPr>
          <w:smallCaps/>
          <w:lang w:val="mk-MK"/>
        </w:rPr>
        <w:t>семинарската</w:t>
      </w:r>
      <w:r>
        <w:rPr>
          <w:smallCaps/>
          <w:lang w:val="mk-MK"/>
        </w:rPr>
        <w:t xml:space="preserve"> работа (доколку се избришат непотребните делови).</w:t>
      </w:r>
      <w:r>
        <w:rPr>
          <w:smallCaps/>
          <w:color w:val="FF0000"/>
          <w:lang w:val="mk-MK"/>
        </w:rPr>
        <w:t xml:space="preserve"> </w:t>
      </w:r>
    </w:p>
    <w:p w:rsidR="0049283D" w:rsidRDefault="0049283D" w:rsidP="0049283D">
      <w:pPr>
        <w:pStyle w:val="Heading3"/>
        <w:numPr>
          <w:ilvl w:val="2"/>
          <w:numId w:val="10"/>
        </w:numPr>
        <w:rPr>
          <w:lang w:val="mk-MK"/>
        </w:rPr>
      </w:pPr>
      <w:bookmarkStart w:id="12" w:name="_Toc153788264"/>
      <w:bookmarkStart w:id="13" w:name="_Toc154096297"/>
      <w:r>
        <w:rPr>
          <w:lang w:val="mk-MK"/>
        </w:rPr>
        <w:t>Наслови и поднаслови</w:t>
      </w:r>
      <w:r>
        <w:rPr>
          <w:lang w:val="en-US"/>
        </w:rPr>
        <w:t xml:space="preserve"> </w:t>
      </w:r>
      <w:r>
        <w:rPr>
          <w:lang w:val="mk-MK"/>
        </w:rPr>
        <w:t>(</w:t>
      </w:r>
      <w:r>
        <w:rPr>
          <w:lang w:val="en-US"/>
        </w:rPr>
        <w:t>Heading 3</w:t>
      </w:r>
      <w:r>
        <w:rPr>
          <w:lang w:val="mk-MK"/>
        </w:rPr>
        <w:t>)</w:t>
      </w:r>
      <w:bookmarkEnd w:id="12"/>
      <w:bookmarkEnd w:id="13"/>
    </w:p>
    <w:p w:rsidR="0049283D" w:rsidRDefault="0049283D" w:rsidP="0049283D">
      <w:pPr>
        <w:rPr>
          <w:lang w:val="mk-MK"/>
        </w:rPr>
      </w:pPr>
      <w:r>
        <w:rPr>
          <w:lang w:val="mk-MK"/>
        </w:rPr>
        <w:t xml:space="preserve">За нумерирање на насловите/поднасловите се користат децимални броеви ознаки (пр. 1, 1.1, 1.1.1). Нумерирањето на поглавјата се изведува исклучиво автоматски  со избирање на соодветен предефиниран стил и тоа: Heading 1, Heading 2, Heading 3 и Heading 4 (Слика 1). </w:t>
      </w:r>
    </w:p>
    <w:p w:rsidR="0049283D" w:rsidRDefault="0049283D" w:rsidP="0049283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Низ ова упатство дадени се 3 нивоа на наслови како пример (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, и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  <w:lang w:val="mk-MK"/>
        </w:rPr>
        <w:t>). При пишување може директно да го замениш текстот во соодветното ниво на Наслов # со сопствен наслов.</w:t>
      </w:r>
    </w:p>
    <w:p w:rsidR="0049283D" w:rsidRDefault="0049283D" w:rsidP="0049283D">
      <w:pPr>
        <w:spacing w:after="0"/>
        <w:rPr>
          <w:rFonts w:cs="Times New Roman"/>
          <w:lang w:val="en-US"/>
        </w:rPr>
      </w:pPr>
      <w:r>
        <w:rPr>
          <w:rFonts w:cs="Times New Roman"/>
          <w:lang w:val="mk-MK"/>
        </w:rPr>
        <w:t>Доколку ти е потребен дополнителен Наслов, напиши го текстот на истиот, селектирај го и избери го соодветното ниво</w:t>
      </w:r>
      <w:r>
        <w:rPr>
          <w:rFonts w:cs="Times New Roman"/>
          <w:lang w:val="en-US"/>
        </w:rPr>
        <w:t xml:space="preserve"> (</w:t>
      </w:r>
      <w:r>
        <w:rPr>
          <w:lang w:val="en-US"/>
        </w:rPr>
        <w:t>Heading 1, Heading 2, Heading 3)</w:t>
      </w:r>
      <w:r>
        <w:rPr>
          <w:rFonts w:cs="Times New Roman"/>
          <w:lang w:val="mk-MK"/>
        </w:rPr>
        <w:t xml:space="preserve"> што претходно си го користел</w:t>
      </w:r>
      <w:r>
        <w:rPr>
          <w:rFonts w:cs="Times New Roman"/>
          <w:lang w:val="en-US"/>
        </w:rPr>
        <w:t>.</w:t>
      </w:r>
    </w:p>
    <w:p w:rsidR="00876D59" w:rsidRPr="00876D59" w:rsidRDefault="00876D59" w:rsidP="00876D59">
      <w:pPr>
        <w:rPr>
          <w:lang w:val="mk-MK"/>
        </w:rPr>
      </w:pPr>
    </w:p>
    <w:p w:rsidR="0049283D" w:rsidRDefault="0049283D" w:rsidP="0049283D">
      <w:pPr>
        <w:pStyle w:val="Heading3"/>
        <w:numPr>
          <w:ilvl w:val="2"/>
          <w:numId w:val="10"/>
        </w:numPr>
        <w:rPr>
          <w:lang w:val="mk-MK"/>
        </w:rPr>
      </w:pPr>
      <w:bookmarkStart w:id="14" w:name="_Toc153788265"/>
      <w:bookmarkStart w:id="15" w:name="_Toc154096298"/>
      <w:r>
        <w:rPr>
          <w:lang w:val="mk-MK"/>
        </w:rPr>
        <w:t>Слики и табели  (</w:t>
      </w:r>
      <w:r>
        <w:rPr>
          <w:lang w:val="en-US"/>
        </w:rPr>
        <w:t>Heading 3</w:t>
      </w:r>
      <w:r>
        <w:rPr>
          <w:lang w:val="mk-MK"/>
        </w:rPr>
        <w:t>)</w:t>
      </w:r>
      <w:bookmarkEnd w:id="14"/>
      <w:bookmarkEnd w:id="15"/>
    </w:p>
    <w:p w:rsidR="00222696" w:rsidRDefault="00222696" w:rsidP="006077FB">
      <w:pPr>
        <w:contextualSpacing/>
        <w:rPr>
          <w:lang w:val="mk-MK"/>
        </w:rPr>
      </w:pPr>
      <w:r>
        <w:rPr>
          <w:shd w:val="clear" w:color="auto" w:fill="FFFFFF"/>
          <w:lang w:val="mk-MK"/>
        </w:rPr>
        <w:t xml:space="preserve">Текстот на семинарската работа може да содржи </w:t>
      </w:r>
      <w:r w:rsidR="000B0D46">
        <w:rPr>
          <w:shd w:val="clear" w:color="auto" w:fill="FFFFFF"/>
          <w:lang w:val="mk-MK"/>
        </w:rPr>
        <w:t>слики и табели</w:t>
      </w:r>
      <w:r>
        <w:rPr>
          <w:shd w:val="clear" w:color="auto" w:fill="FFFFFF"/>
          <w:lang w:val="mk-MK"/>
        </w:rPr>
        <w:t xml:space="preserve">. </w:t>
      </w:r>
      <w:r w:rsidR="009816C3" w:rsidRPr="00876D59">
        <w:rPr>
          <w:rFonts w:cs="Times New Roman"/>
          <w:lang w:val="mk-MK"/>
        </w:rPr>
        <w:t>Под слики се подразбираат графички прикази, фотографии, цртежи, шеми.</w:t>
      </w:r>
      <w:r w:rsidR="006077FB" w:rsidRPr="00876D59">
        <w:rPr>
          <w:rFonts w:cs="Times New Roman"/>
          <w:lang w:val="mk-MK"/>
        </w:rPr>
        <w:t xml:space="preserve">Сликите доколку е можно </w:t>
      </w:r>
      <w:r w:rsidR="006077FB" w:rsidRPr="00876D59">
        <w:rPr>
          <w:rFonts w:cs="Times New Roman"/>
          <w:lang w:val="mk-MK"/>
        </w:rPr>
        <w:lastRenderedPageBreak/>
        <w:t xml:space="preserve">треба да бидат централно </w:t>
      </w:r>
      <w:r w:rsidR="009F25EC">
        <w:rPr>
          <w:rFonts w:cs="Times New Roman"/>
          <w:lang w:val="mk-MK"/>
        </w:rPr>
        <w:t>поставени</w:t>
      </w:r>
      <w:r w:rsidR="006077FB" w:rsidRPr="00876D59">
        <w:rPr>
          <w:rFonts w:cs="Times New Roman"/>
          <w:lang w:val="mk-MK"/>
        </w:rPr>
        <w:t xml:space="preserve"> на страната на која се спом</w:t>
      </w:r>
      <w:r w:rsidR="00253073">
        <w:rPr>
          <w:rFonts w:cs="Times New Roman"/>
          <w:lang w:val="en-US"/>
        </w:rPr>
        <w:t>e</w:t>
      </w:r>
      <w:r w:rsidR="006077FB" w:rsidRPr="00876D59">
        <w:rPr>
          <w:rFonts w:cs="Times New Roman"/>
          <w:lang w:val="mk-MK"/>
        </w:rPr>
        <w:t>нуваат</w:t>
      </w:r>
      <w:r w:rsidR="006077FB">
        <w:rPr>
          <w:rFonts w:cs="Times New Roman"/>
          <w:lang w:val="mk-MK"/>
        </w:rPr>
        <w:t xml:space="preserve"> во текстот</w:t>
      </w:r>
      <w:r w:rsidR="006077FB" w:rsidRPr="00876D59">
        <w:rPr>
          <w:rFonts w:cs="Times New Roman"/>
          <w:lang w:val="mk-MK"/>
        </w:rPr>
        <w:t xml:space="preserve">. </w:t>
      </w:r>
      <w:r w:rsidR="004321FD">
        <w:rPr>
          <w:rFonts w:cs="Times New Roman"/>
          <w:lang w:val="mk-MK"/>
        </w:rPr>
        <w:t>Вообичаено с</w:t>
      </w:r>
      <w:r w:rsidR="004321FD" w:rsidRPr="004321FD">
        <w:rPr>
          <w:rFonts w:cs="Times New Roman"/>
          <w:lang w:val="mk-MK"/>
        </w:rPr>
        <w:t xml:space="preserve">ликите и табелите се поставуваат во близина текстот во кој се референцирани. </w:t>
      </w:r>
      <w:r w:rsidR="006077FB" w:rsidRPr="00876D59">
        <w:rPr>
          <w:rFonts w:cs="Times New Roman"/>
          <w:lang w:val="mk-MK"/>
        </w:rPr>
        <w:t xml:space="preserve">Сликите </w:t>
      </w:r>
      <w:r>
        <w:rPr>
          <w:shd w:val="clear" w:color="auto" w:fill="FFFFFF"/>
          <w:lang w:val="mk-MK"/>
        </w:rPr>
        <w:t>задолжен</w:t>
      </w:r>
      <w:r w:rsidR="006077FB">
        <w:rPr>
          <w:shd w:val="clear" w:color="auto" w:fill="FFFFFF"/>
          <w:lang w:val="mk-MK"/>
        </w:rPr>
        <w:t>о</w:t>
      </w:r>
      <w:r>
        <w:rPr>
          <w:shd w:val="clear" w:color="auto" w:fill="FFFFFF"/>
          <w:lang w:val="mk-MK"/>
        </w:rPr>
        <w:t xml:space="preserve"> треба </w:t>
      </w:r>
      <w:r w:rsidR="000B0D46">
        <w:rPr>
          <w:shd w:val="clear" w:color="auto" w:fill="FFFFFF"/>
          <w:lang w:val="mk-MK"/>
        </w:rPr>
        <w:t xml:space="preserve">да се </w:t>
      </w:r>
      <w:r w:rsidR="006077FB">
        <w:rPr>
          <w:shd w:val="clear" w:color="auto" w:fill="FFFFFF"/>
          <w:lang w:val="mk-MK"/>
        </w:rPr>
        <w:t>нумерираат</w:t>
      </w:r>
      <w:r w:rsidR="000B0D46">
        <w:rPr>
          <w:shd w:val="clear" w:color="auto" w:fill="FFFFFF"/>
          <w:lang w:val="mk-MK"/>
        </w:rPr>
        <w:t xml:space="preserve"> и да </w:t>
      </w:r>
      <w:r>
        <w:rPr>
          <w:shd w:val="clear" w:color="auto" w:fill="FFFFFF"/>
          <w:lang w:val="mk-MK"/>
        </w:rPr>
        <w:t>имаат наслов</w:t>
      </w:r>
      <w:r w:rsidR="000B0D46">
        <w:rPr>
          <w:shd w:val="clear" w:color="auto" w:fill="FFFFFF"/>
          <w:lang w:val="mk-MK"/>
        </w:rPr>
        <w:t xml:space="preserve">. </w:t>
      </w:r>
      <w:r w:rsidRPr="007A45A5">
        <w:rPr>
          <w:lang w:val="mk-MK"/>
        </w:rPr>
        <w:t>Насловот треба јасно да ја прикажува содржината на сликата/табелата</w:t>
      </w:r>
      <w:r>
        <w:rPr>
          <w:lang w:val="mk-MK"/>
        </w:rPr>
        <w:t xml:space="preserve"> (види </w:t>
      </w:r>
      <w:r w:rsidR="00A463E0">
        <w:rPr>
          <w:lang w:val="mk-MK"/>
        </w:rPr>
        <w:t>ги сликите и табелите во овој документ</w:t>
      </w:r>
      <w:r>
        <w:rPr>
          <w:lang w:val="mk-MK"/>
        </w:rPr>
        <w:t>).</w:t>
      </w:r>
      <w:r w:rsidR="001513E7">
        <w:rPr>
          <w:lang w:val="mk-MK"/>
        </w:rPr>
        <w:t xml:space="preserve"> </w:t>
      </w:r>
      <w:r w:rsidR="000E3AA7">
        <w:rPr>
          <w:lang w:val="mk-MK"/>
        </w:rPr>
        <w:t>Насловите и нумерирањето на</w:t>
      </w:r>
      <w:r w:rsidR="001513E7" w:rsidRPr="001513E7">
        <w:rPr>
          <w:lang w:val="mk-MK"/>
        </w:rPr>
        <w:t xml:space="preserve"> сликите</w:t>
      </w:r>
      <w:r w:rsidR="006077FB">
        <w:rPr>
          <w:lang w:val="mk-MK"/>
        </w:rPr>
        <w:t xml:space="preserve"> и табелите задолжително </w:t>
      </w:r>
      <w:r>
        <w:rPr>
          <w:lang w:val="mk-MK"/>
        </w:rPr>
        <w:t>се прави автоматски, преку избира</w:t>
      </w:r>
      <w:r w:rsidR="00A463E0">
        <w:rPr>
          <w:lang w:val="mk-MK"/>
        </w:rPr>
        <w:t>ње на</w:t>
      </w:r>
      <w:r w:rsidR="001513E7">
        <w:rPr>
          <w:lang w:val="mk-MK"/>
        </w:rPr>
        <w:t xml:space="preserve"> менито </w:t>
      </w:r>
      <w:r w:rsidR="001513E7" w:rsidRPr="00A463E0">
        <w:rPr>
          <w:i/>
        </w:rPr>
        <w:t>References</w:t>
      </w:r>
      <w:r w:rsidR="001513E7" w:rsidRPr="00A463E0">
        <w:rPr>
          <w:i/>
          <w:lang w:val="ru-RU"/>
        </w:rPr>
        <w:t xml:space="preserve"> → </w:t>
      </w:r>
      <w:r w:rsidR="001513E7" w:rsidRPr="00A463E0">
        <w:rPr>
          <w:i/>
        </w:rPr>
        <w:t>Insert</w:t>
      </w:r>
      <w:r w:rsidR="001513E7" w:rsidRPr="00A463E0">
        <w:rPr>
          <w:i/>
          <w:lang w:val="ru-RU"/>
        </w:rPr>
        <w:t xml:space="preserve"> </w:t>
      </w:r>
      <w:r w:rsidR="001513E7" w:rsidRPr="00A463E0">
        <w:rPr>
          <w:i/>
        </w:rPr>
        <w:t>Caption</w:t>
      </w:r>
      <w:r w:rsidR="001513E7" w:rsidRPr="00AD4C7C">
        <w:rPr>
          <w:lang w:val="ru-RU"/>
        </w:rPr>
        <w:t xml:space="preserve"> </w:t>
      </w:r>
      <w:r w:rsidR="001513E7">
        <w:rPr>
          <w:lang w:val="mk-MK"/>
        </w:rPr>
        <w:t xml:space="preserve">каде во отворениот прозорец како на </w:t>
      </w:r>
      <w:r w:rsidR="008B774D">
        <w:rPr>
          <w:lang w:val="mk-MK"/>
        </w:rPr>
        <w:fldChar w:fldCharType="begin"/>
      </w:r>
      <w:r w:rsidR="008B774D">
        <w:rPr>
          <w:lang w:val="mk-MK"/>
        </w:rPr>
        <w:instrText xml:space="preserve"> REF _Ref153800055 \h </w:instrText>
      </w:r>
      <w:r w:rsidR="008B774D">
        <w:rPr>
          <w:lang w:val="mk-MK"/>
        </w:rPr>
      </w:r>
      <w:r w:rsidR="008B774D">
        <w:rPr>
          <w:lang w:val="mk-MK"/>
        </w:rPr>
        <w:fldChar w:fldCharType="separate"/>
      </w:r>
      <w:r w:rsidR="00FC3BCE">
        <w:rPr>
          <w:lang w:val="mk-MK"/>
        </w:rPr>
        <w:t>Слика</w:t>
      </w:r>
      <w:r w:rsidR="00FC3BCE">
        <w:t xml:space="preserve"> </w:t>
      </w:r>
      <w:r w:rsidR="00FC3BCE">
        <w:rPr>
          <w:noProof/>
        </w:rPr>
        <w:t>4</w:t>
      </w:r>
      <w:r w:rsidR="00FC3BCE" w:rsidRPr="00FB65E9">
        <w:rPr>
          <w:lang w:val="mk-MK"/>
        </w:rPr>
        <w:t xml:space="preserve"> </w:t>
      </w:r>
      <w:r w:rsidR="00FC3BCE" w:rsidRPr="00C830FB">
        <w:rPr>
          <w:lang w:val="mk-MK"/>
        </w:rPr>
        <w:t>Приказ за вметнување на наслов на слика или табела</w:t>
      </w:r>
      <w:r w:rsidR="008B774D">
        <w:rPr>
          <w:lang w:val="mk-MK"/>
        </w:rPr>
        <w:fldChar w:fldCharType="end"/>
      </w:r>
      <w:r w:rsidR="001513E7">
        <w:rPr>
          <w:lang w:val="mk-MK"/>
        </w:rPr>
        <w:t xml:space="preserve">се избира под </w:t>
      </w:r>
      <w:r w:rsidR="001513E7">
        <w:t>Label</w:t>
      </w:r>
      <w:r w:rsidR="001513E7" w:rsidRPr="00AD4C7C">
        <w:rPr>
          <w:lang w:val="ru-RU"/>
        </w:rPr>
        <w:t xml:space="preserve"> </w:t>
      </w:r>
      <w:r w:rsidR="001513E7">
        <w:rPr>
          <w:lang w:val="mk-MK"/>
        </w:rPr>
        <w:t>опцијата за слика</w:t>
      </w:r>
      <w:r w:rsidR="00A463E0">
        <w:rPr>
          <w:lang w:val="mk-MK"/>
        </w:rPr>
        <w:t xml:space="preserve"> или </w:t>
      </w:r>
      <w:r w:rsidR="001513E7">
        <w:rPr>
          <w:lang w:val="mk-MK"/>
        </w:rPr>
        <w:t>табела.</w:t>
      </w:r>
      <w:r w:rsidR="000E3AA7">
        <w:rPr>
          <w:lang w:val="mk-MK"/>
        </w:rPr>
        <w:t xml:space="preserve"> Насловите секогаш </w:t>
      </w:r>
      <w:r w:rsidR="000E3AA7" w:rsidRPr="001513E7">
        <w:rPr>
          <w:lang w:val="mk-MK"/>
        </w:rPr>
        <w:t xml:space="preserve">се поставуваат </w:t>
      </w:r>
      <w:r w:rsidR="000E3AA7" w:rsidRPr="001513E7">
        <w:rPr>
          <w:b/>
          <w:lang w:val="mk-MK"/>
        </w:rPr>
        <w:t>под</w:t>
      </w:r>
      <w:r w:rsidR="000E3AA7" w:rsidRPr="001513E7">
        <w:rPr>
          <w:lang w:val="mk-MK"/>
        </w:rPr>
        <w:t xml:space="preserve"> самата слика, а оние на табелите, </w:t>
      </w:r>
      <w:r w:rsidR="000E3AA7" w:rsidRPr="001513E7">
        <w:rPr>
          <w:b/>
          <w:lang w:val="mk-MK"/>
        </w:rPr>
        <w:t>над</w:t>
      </w:r>
      <w:r w:rsidR="000E3AA7" w:rsidRPr="001513E7">
        <w:rPr>
          <w:lang w:val="mk-MK"/>
        </w:rPr>
        <w:t xml:space="preserve"> соодветната табела лево подредени</w:t>
      </w:r>
      <w:r w:rsidR="006077FB">
        <w:rPr>
          <w:lang w:val="mk-MK"/>
        </w:rPr>
        <w:t xml:space="preserve"> (</w:t>
      </w:r>
      <w:r w:rsidR="008B774D">
        <w:rPr>
          <w:lang w:val="mk-MK"/>
        </w:rPr>
        <w:fldChar w:fldCharType="begin"/>
      </w:r>
      <w:r w:rsidR="008B774D">
        <w:rPr>
          <w:lang w:val="mk-MK"/>
        </w:rPr>
        <w:instrText xml:space="preserve"> REF _Ref153800040 \h </w:instrText>
      </w:r>
      <w:r w:rsidR="008B774D">
        <w:rPr>
          <w:lang w:val="mk-MK"/>
        </w:rPr>
      </w:r>
      <w:r w:rsidR="008B774D">
        <w:rPr>
          <w:lang w:val="mk-MK"/>
        </w:rPr>
        <w:fldChar w:fldCharType="separate"/>
      </w:r>
      <w:r w:rsidR="00FC3BCE">
        <w:rPr>
          <w:lang w:val="mk-MK"/>
        </w:rPr>
        <w:t>Табела</w:t>
      </w:r>
      <w:r w:rsidR="00FC3BCE">
        <w:t xml:space="preserve"> </w:t>
      </w:r>
      <w:r w:rsidR="00FC3BCE">
        <w:rPr>
          <w:noProof/>
        </w:rPr>
        <w:t>1</w:t>
      </w:r>
      <w:r w:rsidR="008B774D">
        <w:rPr>
          <w:lang w:val="mk-MK"/>
        </w:rPr>
        <w:fldChar w:fldCharType="end"/>
      </w:r>
      <w:r w:rsidR="006077FB">
        <w:rPr>
          <w:lang w:val="mk-MK"/>
        </w:rPr>
        <w:t>)</w:t>
      </w:r>
      <w:r w:rsidR="000E3AA7" w:rsidRPr="001513E7">
        <w:rPr>
          <w:lang w:val="mk-MK"/>
        </w:rPr>
        <w:t>.</w:t>
      </w:r>
    </w:p>
    <w:p w:rsidR="006077FB" w:rsidRDefault="006077FB" w:rsidP="006077FB">
      <w:pPr>
        <w:contextualSpacing/>
        <w:rPr>
          <w:lang w:val="mk-MK"/>
        </w:rPr>
      </w:pPr>
    </w:p>
    <w:p w:rsidR="00FB65E9" w:rsidRDefault="001513E7" w:rsidP="00FB65E9">
      <w:pPr>
        <w:keepNext/>
      </w:pPr>
      <w:r w:rsidRPr="001513E7">
        <w:rPr>
          <w:noProof/>
          <w:shd w:val="clear" w:color="auto" w:fill="FFFFFF"/>
          <w:lang w:val="en-US" w:eastAsia="en-US"/>
        </w:rPr>
        <w:drawing>
          <wp:inline distT="0" distB="0" distL="0" distR="0" wp14:anchorId="02C78264" wp14:editId="3AE1DABE">
            <wp:extent cx="5908040" cy="2273526"/>
            <wp:effectExtent l="19050" t="19050" r="1651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2663" cy="22753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1513E7" w:rsidRDefault="00FB65E9" w:rsidP="00FB65E9">
      <w:pPr>
        <w:pStyle w:val="Caption"/>
        <w:jc w:val="both"/>
      </w:pPr>
      <w:bookmarkStart w:id="16" w:name="_Ref153800055"/>
      <w:bookmarkStart w:id="17" w:name="_Toc158728344"/>
      <w:r>
        <w:rPr>
          <w:lang w:val="mk-MK"/>
        </w:rPr>
        <w:t>Слика</w:t>
      </w:r>
      <w:r>
        <w:t xml:space="preserve"> </w:t>
      </w:r>
      <w:r w:rsidR="00317E99">
        <w:fldChar w:fldCharType="begin"/>
      </w:r>
      <w:r w:rsidR="00317E99">
        <w:instrText xml:space="preserve"> SEQ Figure \* ARABIC </w:instrText>
      </w:r>
      <w:r w:rsidR="00317E99">
        <w:fldChar w:fldCharType="separate"/>
      </w:r>
      <w:r w:rsidR="00163288">
        <w:rPr>
          <w:noProof/>
        </w:rPr>
        <w:t>5</w:t>
      </w:r>
      <w:r w:rsidR="00317E99">
        <w:rPr>
          <w:noProof/>
        </w:rPr>
        <w:fldChar w:fldCharType="end"/>
      </w:r>
      <w:r w:rsidRPr="00FB65E9">
        <w:rPr>
          <w:lang w:val="mk-MK"/>
        </w:rPr>
        <w:t xml:space="preserve"> </w:t>
      </w:r>
      <w:r w:rsidRPr="00C830FB">
        <w:rPr>
          <w:lang w:val="mk-MK"/>
        </w:rPr>
        <w:t>Приказ за вметнување на наслов на слика или табела</w:t>
      </w:r>
      <w:bookmarkEnd w:id="16"/>
      <w:bookmarkEnd w:id="17"/>
    </w:p>
    <w:p w:rsidR="001513E7" w:rsidRDefault="001513E7" w:rsidP="00222696">
      <w:pPr>
        <w:pStyle w:val="Caption"/>
        <w:rPr>
          <w:lang w:val="mk-MK"/>
        </w:rPr>
      </w:pPr>
    </w:p>
    <w:p w:rsidR="001513E7" w:rsidRDefault="001513E7" w:rsidP="00222696">
      <w:pPr>
        <w:pStyle w:val="Caption"/>
        <w:rPr>
          <w:lang w:val="mk-MK"/>
        </w:rPr>
      </w:pPr>
    </w:p>
    <w:p w:rsidR="00A10B4F" w:rsidRPr="000B0D46" w:rsidRDefault="00222696" w:rsidP="00222696">
      <w:pPr>
        <w:pStyle w:val="Caption"/>
        <w:rPr>
          <w:lang w:val="mk-MK"/>
        </w:rPr>
      </w:pPr>
      <w:bookmarkStart w:id="18" w:name="_Ref153800040"/>
      <w:bookmarkStart w:id="19" w:name="_Toc153804283"/>
      <w:r>
        <w:rPr>
          <w:lang w:val="mk-MK"/>
        </w:rPr>
        <w:t>Табела</w:t>
      </w:r>
      <w:r>
        <w:t xml:space="preserve"> </w:t>
      </w:r>
      <w:r w:rsidR="00317E99">
        <w:fldChar w:fldCharType="begin"/>
      </w:r>
      <w:r w:rsidR="00317E99">
        <w:instrText xml:space="preserve"> SEQ Table \* ARABIC </w:instrText>
      </w:r>
      <w:r w:rsidR="00317E99">
        <w:fldChar w:fldCharType="separate"/>
      </w:r>
      <w:r w:rsidR="00FC3BCE">
        <w:rPr>
          <w:noProof/>
        </w:rPr>
        <w:t>1</w:t>
      </w:r>
      <w:r w:rsidR="00317E99">
        <w:rPr>
          <w:noProof/>
        </w:rPr>
        <w:fldChar w:fldCharType="end"/>
      </w:r>
      <w:bookmarkEnd w:id="18"/>
      <w:r w:rsidRPr="00F83026">
        <w:rPr>
          <w:lang w:val="en-US"/>
        </w:rPr>
        <w:t xml:space="preserve"> </w:t>
      </w:r>
      <w:r>
        <w:rPr>
          <w:lang w:val="en-US"/>
        </w:rPr>
        <w:t>–</w:t>
      </w:r>
      <w:r w:rsidRPr="00F83026">
        <w:rPr>
          <w:lang w:val="en-US"/>
        </w:rPr>
        <w:t xml:space="preserve"> </w:t>
      </w:r>
      <w:r>
        <w:rPr>
          <w:lang w:val="mk-MK"/>
        </w:rPr>
        <w:t>Табела со колони, редови и податоци</w:t>
      </w:r>
      <w:bookmarkEnd w:id="19"/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3006"/>
        <w:gridCol w:w="3007"/>
        <w:gridCol w:w="3007"/>
      </w:tblGrid>
      <w:tr w:rsidR="007054A5" w:rsidRPr="00F83026" w:rsidTr="000C01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18" w:type="dxa"/>
          </w:tcPr>
          <w:p w:rsidR="007054A5" w:rsidRPr="00F83026" w:rsidRDefault="000B0D46" w:rsidP="000B0D46">
            <w:pPr>
              <w:rPr>
                <w:lang w:val="en-US"/>
              </w:rPr>
            </w:pPr>
            <w:r>
              <w:rPr>
                <w:lang w:val="mk-MK"/>
              </w:rPr>
              <w:t xml:space="preserve">Колона </w:t>
            </w:r>
            <w:r w:rsidR="007054A5" w:rsidRPr="00F83026">
              <w:rPr>
                <w:lang w:val="en-US"/>
              </w:rPr>
              <w:t xml:space="preserve">1 / </w:t>
            </w:r>
            <w:r>
              <w:rPr>
                <w:lang w:val="mk-MK"/>
              </w:rPr>
              <w:t>РЕД</w:t>
            </w:r>
            <w:r w:rsidR="007054A5" w:rsidRPr="00F83026">
              <w:rPr>
                <w:lang w:val="en-US"/>
              </w:rPr>
              <w:t xml:space="preserve"> 1</w:t>
            </w:r>
          </w:p>
        </w:tc>
        <w:tc>
          <w:tcPr>
            <w:tcW w:w="3018" w:type="dxa"/>
          </w:tcPr>
          <w:p w:rsidR="007054A5" w:rsidRPr="00F83026" w:rsidRDefault="000B0D46" w:rsidP="00E42C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mk-MK"/>
              </w:rPr>
              <w:t>Колона</w:t>
            </w:r>
            <w:r w:rsidR="007054A5" w:rsidRPr="00F83026">
              <w:rPr>
                <w:lang w:val="en-US"/>
              </w:rPr>
              <w:t xml:space="preserve"> 2</w:t>
            </w:r>
          </w:p>
        </w:tc>
        <w:tc>
          <w:tcPr>
            <w:tcW w:w="3018" w:type="dxa"/>
          </w:tcPr>
          <w:p w:rsidR="007054A5" w:rsidRPr="00F83026" w:rsidRDefault="000B0D46" w:rsidP="00E42C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mk-MK"/>
              </w:rPr>
              <w:t>Колона</w:t>
            </w:r>
            <w:r w:rsidR="007054A5" w:rsidRPr="00F83026">
              <w:rPr>
                <w:lang w:val="en-US"/>
              </w:rPr>
              <w:t xml:space="preserve"> 3</w:t>
            </w:r>
          </w:p>
        </w:tc>
      </w:tr>
      <w:tr w:rsidR="007054A5" w:rsidRPr="00F83026" w:rsidTr="000C01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:rsidR="007054A5" w:rsidRPr="00F83026" w:rsidRDefault="000B0D46" w:rsidP="00E42CF0">
            <w:pPr>
              <w:rPr>
                <w:lang w:val="en-US"/>
              </w:rPr>
            </w:pPr>
            <w:r>
              <w:rPr>
                <w:lang w:val="mk-MK"/>
              </w:rPr>
              <w:t>РЕД</w:t>
            </w:r>
            <w:r w:rsidR="007054A5" w:rsidRPr="00F83026">
              <w:rPr>
                <w:lang w:val="en-US"/>
              </w:rPr>
              <w:t xml:space="preserve"> 2</w:t>
            </w:r>
          </w:p>
        </w:tc>
        <w:tc>
          <w:tcPr>
            <w:tcW w:w="3018" w:type="dxa"/>
          </w:tcPr>
          <w:p w:rsidR="007054A5" w:rsidRPr="000B0D46" w:rsidRDefault="000B0D46" w:rsidP="00E42C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mk-MK"/>
              </w:rPr>
            </w:pPr>
            <w:r>
              <w:rPr>
                <w:lang w:val="mk-MK"/>
              </w:rPr>
              <w:t>Податоци</w:t>
            </w:r>
          </w:p>
        </w:tc>
        <w:tc>
          <w:tcPr>
            <w:tcW w:w="3018" w:type="dxa"/>
          </w:tcPr>
          <w:p w:rsidR="007054A5" w:rsidRPr="00F83026" w:rsidRDefault="000B0D46" w:rsidP="00E42C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mk-MK"/>
              </w:rPr>
              <w:t>Податоци</w:t>
            </w:r>
          </w:p>
        </w:tc>
      </w:tr>
      <w:tr w:rsidR="007054A5" w:rsidRPr="00F83026" w:rsidTr="000C0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:rsidR="007054A5" w:rsidRPr="00F83026" w:rsidRDefault="000B0D46" w:rsidP="00E42CF0">
            <w:pPr>
              <w:rPr>
                <w:lang w:val="en-US"/>
              </w:rPr>
            </w:pPr>
            <w:r>
              <w:rPr>
                <w:lang w:val="mk-MK"/>
              </w:rPr>
              <w:t>РЕД</w:t>
            </w:r>
            <w:r w:rsidR="007054A5" w:rsidRPr="00F83026">
              <w:rPr>
                <w:lang w:val="en-US"/>
              </w:rPr>
              <w:t xml:space="preserve"> 3</w:t>
            </w:r>
          </w:p>
        </w:tc>
        <w:tc>
          <w:tcPr>
            <w:tcW w:w="3018" w:type="dxa"/>
          </w:tcPr>
          <w:p w:rsidR="007054A5" w:rsidRPr="00F83026" w:rsidRDefault="000B0D46" w:rsidP="00E42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mk-MK"/>
              </w:rPr>
              <w:t>Податоци</w:t>
            </w:r>
          </w:p>
        </w:tc>
        <w:tc>
          <w:tcPr>
            <w:tcW w:w="3018" w:type="dxa"/>
          </w:tcPr>
          <w:p w:rsidR="007054A5" w:rsidRPr="00F83026" w:rsidRDefault="000B0D46" w:rsidP="00E42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mk-MK"/>
              </w:rPr>
              <w:t>Податоци</w:t>
            </w:r>
          </w:p>
        </w:tc>
      </w:tr>
    </w:tbl>
    <w:p w:rsidR="007054A5" w:rsidRPr="00F83026" w:rsidRDefault="007054A5" w:rsidP="00584432">
      <w:pPr>
        <w:rPr>
          <w:shd w:val="clear" w:color="auto" w:fill="FFFFFF"/>
          <w:lang w:val="en-US"/>
        </w:rPr>
      </w:pPr>
    </w:p>
    <w:p w:rsidR="00FB65E9" w:rsidRDefault="000B0D46" w:rsidP="00FB65E9">
      <w:pPr>
        <w:keepNext/>
      </w:pPr>
      <w:r>
        <w:rPr>
          <w:noProof/>
          <w:lang w:val="en-US" w:eastAsia="en-US"/>
        </w:rPr>
        <w:lastRenderedPageBreak/>
        <w:drawing>
          <wp:inline distT="0" distB="0" distL="0" distR="0" wp14:anchorId="05918F82" wp14:editId="3C3B2899">
            <wp:extent cx="5577840" cy="2606151"/>
            <wp:effectExtent l="19050" t="19050" r="2286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ulty of Pharm_Skopje 20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657" cy="261634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E3AA7" w:rsidRDefault="00FB65E9" w:rsidP="00FB65E9">
      <w:pPr>
        <w:pStyle w:val="Caption"/>
        <w:jc w:val="both"/>
      </w:pPr>
      <w:bookmarkStart w:id="20" w:name="_Toc158728345"/>
      <w:r>
        <w:rPr>
          <w:lang w:val="mk-MK"/>
        </w:rPr>
        <w:t>Слика</w:t>
      </w:r>
      <w:r>
        <w:t xml:space="preserve"> </w:t>
      </w:r>
      <w:r w:rsidR="00317E99">
        <w:fldChar w:fldCharType="begin"/>
      </w:r>
      <w:r w:rsidR="00317E99">
        <w:instrText xml:space="preserve"> SEQ Figure \* ARABIC </w:instrText>
      </w:r>
      <w:r w:rsidR="00317E99">
        <w:fldChar w:fldCharType="separate"/>
      </w:r>
      <w:r w:rsidR="00163288">
        <w:rPr>
          <w:noProof/>
        </w:rPr>
        <w:t>6</w:t>
      </w:r>
      <w:r w:rsidR="00317E99">
        <w:rPr>
          <w:noProof/>
        </w:rPr>
        <w:fldChar w:fldCharType="end"/>
      </w:r>
      <w:r w:rsidRPr="00FB65E9">
        <w:rPr>
          <w:lang w:val="mk-MK"/>
        </w:rPr>
        <w:t xml:space="preserve"> </w:t>
      </w:r>
      <w:r w:rsidRPr="001B7B20">
        <w:rPr>
          <w:lang w:val="mk-MK"/>
        </w:rPr>
        <w:t xml:space="preserve">Студенти на Фармацевтскиот факултет при УКИМ при одржување на натпреварот </w:t>
      </w:r>
      <w:r>
        <w:rPr>
          <w:lang w:val="mk-MK"/>
        </w:rPr>
        <w:t>„</w:t>
      </w:r>
      <w:r w:rsidRPr="001B7B20">
        <w:rPr>
          <w:lang w:val="mk-MK"/>
        </w:rPr>
        <w:t>Магистре</w:t>
      </w:r>
      <w:r>
        <w:rPr>
          <w:lang w:val="mk-MK"/>
        </w:rPr>
        <w:t>“</w:t>
      </w:r>
      <w:r w:rsidRPr="001B7B20">
        <w:rPr>
          <w:lang w:val="mk-MK"/>
        </w:rPr>
        <w:t>.</w:t>
      </w:r>
      <w:r>
        <w:rPr>
          <w:lang w:val="mk-MK"/>
        </w:rPr>
        <w:t xml:space="preserve"> П</w:t>
      </w:r>
      <w:r w:rsidRPr="001B7B20">
        <w:rPr>
          <w:lang w:val="mk-MK"/>
        </w:rPr>
        <w:t>ревземен</w:t>
      </w:r>
      <w:r>
        <w:rPr>
          <w:lang w:val="mk-MK"/>
        </w:rPr>
        <w:t>о</w:t>
      </w:r>
      <w:r w:rsidRPr="001B7B20">
        <w:rPr>
          <w:lang w:val="mk-MK"/>
        </w:rPr>
        <w:t xml:space="preserve"> од </w:t>
      </w:r>
      <w:r>
        <w:rPr>
          <w:lang w:val="mk-MK"/>
        </w:rPr>
        <w:t>А</w:t>
      </w:r>
      <w:r w:rsidRPr="001B7B20">
        <w:rPr>
          <w:lang w:val="mk-MK"/>
        </w:rPr>
        <w:t xml:space="preserve">рхивата на </w:t>
      </w:r>
      <w:r>
        <w:rPr>
          <w:lang w:val="mk-MK"/>
        </w:rPr>
        <w:t xml:space="preserve">Фармацевтски </w:t>
      </w:r>
      <w:r w:rsidRPr="001B7B20">
        <w:rPr>
          <w:lang w:val="mk-MK"/>
        </w:rPr>
        <w:t>факултет</w:t>
      </w:r>
      <w:bookmarkEnd w:id="20"/>
    </w:p>
    <w:p w:rsidR="00FB65E9" w:rsidRDefault="00FB65E9" w:rsidP="00086F43">
      <w:pPr>
        <w:rPr>
          <w:lang w:val="mk-MK"/>
        </w:rPr>
      </w:pPr>
    </w:p>
    <w:p w:rsidR="00A463E0" w:rsidRDefault="00A463E0" w:rsidP="00A463E0">
      <w:pPr>
        <w:rPr>
          <w:lang w:val="mk-MK"/>
        </w:rPr>
      </w:pPr>
      <w:r>
        <w:rPr>
          <w:lang w:val="mk-MK"/>
        </w:rPr>
        <w:t xml:space="preserve">Доколку во текстот се користи слика која е превземена (од некоја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>страна) секогаш се наведува местото од каде е превземена. Притоа после насловот на сликата се наведува „</w:t>
      </w:r>
      <w:r>
        <w:rPr>
          <w:i/>
          <w:lang w:val="mk-MK"/>
        </w:rPr>
        <w:t xml:space="preserve">превземена од“ </w:t>
      </w:r>
      <w:r>
        <w:rPr>
          <w:lang w:val="mk-MK"/>
        </w:rPr>
        <w:t xml:space="preserve">по што се наведува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 xml:space="preserve">страна итн. Во основа за секоја превземена слика потребно е да се знае дали правата за користење на истата се заштитени. </w:t>
      </w:r>
    </w:p>
    <w:p w:rsidR="00A463E0" w:rsidRDefault="00A463E0" w:rsidP="00A463E0">
      <w:pPr>
        <w:rPr>
          <w:lang w:val="mk-MK"/>
        </w:rPr>
      </w:pPr>
      <w:r>
        <w:rPr>
          <w:lang w:val="mk-MK"/>
        </w:rPr>
        <w:t>Доколку превземената слика содржи текст кој не е на македонските, истиот треба да преведе. За сликите кои се модифицирани односно се преработуваат, се преведуваат и слично после насловот на сликата треба да се наведе дека се адаптирани односно „</w:t>
      </w:r>
      <w:r>
        <w:rPr>
          <w:i/>
          <w:lang w:val="mk-MK"/>
        </w:rPr>
        <w:t>приспособено според“</w:t>
      </w:r>
      <w:r>
        <w:rPr>
          <w:lang w:val="mk-MK"/>
        </w:rPr>
        <w:t xml:space="preserve">по што се наведува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>страна итн.</w:t>
      </w:r>
    </w:p>
    <w:p w:rsidR="00086F43" w:rsidRPr="004321FD" w:rsidRDefault="00086F43" w:rsidP="004321FD">
      <w:pPr>
        <w:rPr>
          <w:lang w:val="mk-MK"/>
        </w:rPr>
      </w:pPr>
    </w:p>
    <w:p w:rsidR="000E3AA7" w:rsidRPr="00F2223F" w:rsidRDefault="000E3AA7" w:rsidP="000E3AA7">
      <w:pPr>
        <w:pStyle w:val="Heading1"/>
        <w:rPr>
          <w:lang w:val="mk-MK"/>
        </w:rPr>
      </w:pPr>
      <w:bookmarkStart w:id="21" w:name="_Toc154096299"/>
      <w:r w:rsidRPr="00F2223F">
        <w:rPr>
          <w:lang w:val="mk-MK"/>
        </w:rPr>
        <w:t>Заклучок</w:t>
      </w:r>
      <w:bookmarkEnd w:id="21"/>
    </w:p>
    <w:p w:rsidR="000E3AA7" w:rsidRPr="000E3AA7" w:rsidRDefault="000E3AA7" w:rsidP="00A57E37">
      <w:pPr>
        <w:rPr>
          <w:lang w:val="mk-MK"/>
        </w:rPr>
      </w:pPr>
      <w:r>
        <w:rPr>
          <w:lang w:val="mk-MK"/>
        </w:rPr>
        <w:t>Во заклучокот с</w:t>
      </w:r>
      <w:r w:rsidRPr="000E3AA7">
        <w:rPr>
          <w:lang w:val="mk-MK"/>
        </w:rPr>
        <w:t xml:space="preserve">е наведуваат главните </w:t>
      </w:r>
      <w:r>
        <w:rPr>
          <w:lang w:val="mk-MK"/>
        </w:rPr>
        <w:t>сознанија од семинарската работа. П</w:t>
      </w:r>
      <w:r w:rsidRPr="000E3AA7">
        <w:rPr>
          <w:lang w:val="mk-MK"/>
        </w:rPr>
        <w:t xml:space="preserve">отребно е да постои поврзаност помеѓу воведот и заклучокот. Во овој дел се наведува поширокото значење на истражувачкиот проблем и се искажува неговата заокруженост и реализираност. </w:t>
      </w:r>
    </w:p>
    <w:p w:rsidR="000E3AA7" w:rsidRDefault="000E3AA7" w:rsidP="000E3AA7">
      <w:pPr>
        <w:rPr>
          <w:rStyle w:val="Hyperlink"/>
          <w:lang w:val="en-US"/>
        </w:rPr>
      </w:pPr>
    </w:p>
    <w:p w:rsidR="00A463E0" w:rsidRDefault="00A463E0" w:rsidP="00A463E0">
      <w:pPr>
        <w:pStyle w:val="Heading1"/>
        <w:numPr>
          <w:ilvl w:val="0"/>
          <w:numId w:val="10"/>
        </w:numPr>
        <w:ind w:left="431" w:hanging="431"/>
        <w:rPr>
          <w:lang w:val="mk-MK"/>
        </w:rPr>
      </w:pPr>
      <w:bookmarkStart w:id="22" w:name="_Toc153788269"/>
      <w:bookmarkStart w:id="23" w:name="_Toc154096300"/>
      <w:r>
        <w:rPr>
          <w:lang w:val="mk-MK"/>
        </w:rPr>
        <w:lastRenderedPageBreak/>
        <w:t>Користена литература (</w:t>
      </w:r>
      <w:r>
        <w:rPr>
          <w:lang w:val="en-US"/>
        </w:rPr>
        <w:t>Heading 1</w:t>
      </w:r>
      <w:r>
        <w:rPr>
          <w:lang w:val="mk-MK"/>
        </w:rPr>
        <w:t>)</w:t>
      </w:r>
      <w:bookmarkEnd w:id="22"/>
      <w:bookmarkEnd w:id="23"/>
    </w:p>
    <w:p w:rsidR="00A57E37" w:rsidRDefault="00A463E0" w:rsidP="00A463E0">
      <w:pPr>
        <w:rPr>
          <w:lang w:val="mk-MK" w:eastAsia="en-GB"/>
        </w:rPr>
      </w:pPr>
      <w:r w:rsidRPr="00950B3C">
        <w:rPr>
          <w:lang w:val="mk-MK"/>
        </w:rPr>
        <w:t xml:space="preserve"> </w:t>
      </w:r>
      <w:r w:rsidR="000E3AA7" w:rsidRPr="00950B3C">
        <w:rPr>
          <w:lang w:val="mk-MK"/>
        </w:rPr>
        <w:t xml:space="preserve">Поглавјето користената литература следува веднаш по заклучокот и </w:t>
      </w:r>
      <w:r w:rsidR="000E3AA7">
        <w:rPr>
          <w:lang w:val="mk-MK"/>
        </w:rPr>
        <w:t>започнува</w:t>
      </w:r>
      <w:r w:rsidR="000E3AA7" w:rsidRPr="00950B3C">
        <w:rPr>
          <w:lang w:val="mk-MK"/>
        </w:rPr>
        <w:t xml:space="preserve"> на </w:t>
      </w:r>
      <w:r w:rsidR="000E3AA7">
        <w:rPr>
          <w:lang w:val="mk-MK"/>
        </w:rPr>
        <w:t>засебна</w:t>
      </w:r>
      <w:r w:rsidR="000E3AA7" w:rsidRPr="00950B3C">
        <w:rPr>
          <w:lang w:val="mk-MK"/>
        </w:rPr>
        <w:t xml:space="preserve"> страница. </w:t>
      </w:r>
      <w:r w:rsidR="00A57E37">
        <w:rPr>
          <w:lang w:val="mk-MK"/>
        </w:rPr>
        <w:t>За сите сознанија/факти кои се напишани во семинарската работа и</w:t>
      </w:r>
      <w:r w:rsidR="00A57E37" w:rsidRPr="007A45A5">
        <w:rPr>
          <w:lang w:val="mk-MK" w:eastAsia="en-GB"/>
        </w:rPr>
        <w:t xml:space="preserve"> </w:t>
      </w:r>
      <w:r w:rsidR="00A57E37">
        <w:rPr>
          <w:lang w:val="mk-MK" w:eastAsia="en-GB"/>
        </w:rPr>
        <w:t xml:space="preserve">се </w:t>
      </w:r>
      <w:r w:rsidR="00A57E37" w:rsidRPr="007A45A5">
        <w:rPr>
          <w:lang w:val="mk-MK" w:eastAsia="en-GB"/>
        </w:rPr>
        <w:t>прочитан</w:t>
      </w:r>
      <w:r w:rsidR="00A57E37">
        <w:rPr>
          <w:lang w:val="mk-MK" w:eastAsia="en-GB"/>
        </w:rPr>
        <w:t>и</w:t>
      </w:r>
      <w:r w:rsidR="00A57E37" w:rsidRPr="007A45A5">
        <w:rPr>
          <w:lang w:val="mk-MK" w:eastAsia="en-GB"/>
        </w:rPr>
        <w:t xml:space="preserve"> од некој текст, </w:t>
      </w:r>
      <w:r w:rsidR="00A57E37">
        <w:rPr>
          <w:lang w:val="mk-MK" w:eastAsia="en-GB"/>
        </w:rPr>
        <w:t>мора задол</w:t>
      </w:r>
      <w:r w:rsidR="00A57E37" w:rsidRPr="007A45A5">
        <w:rPr>
          <w:lang w:val="mk-MK" w:eastAsia="en-GB"/>
        </w:rPr>
        <w:t>жително да се стави референца</w:t>
      </w:r>
      <w:r w:rsidR="00A57E37">
        <w:rPr>
          <w:lang w:val="mk-MK" w:eastAsia="en-GB"/>
        </w:rPr>
        <w:t xml:space="preserve"> односно да се цитира литература од каде истото е превземно</w:t>
      </w:r>
      <w:r w:rsidR="00A57E37" w:rsidRPr="007A45A5">
        <w:rPr>
          <w:lang w:val="mk-MK" w:eastAsia="en-GB"/>
        </w:rPr>
        <w:t>.</w:t>
      </w:r>
      <w:r w:rsidR="00A57E37">
        <w:rPr>
          <w:lang w:val="mk-MK" w:eastAsia="en-GB"/>
        </w:rPr>
        <w:t xml:space="preserve"> </w:t>
      </w:r>
      <w:r w:rsidR="00A57E37" w:rsidRPr="007A45A5">
        <w:rPr>
          <w:lang w:val="mk-MK" w:eastAsia="en-GB"/>
        </w:rPr>
        <w:t>Кај делови</w:t>
      </w:r>
      <w:r w:rsidR="00A57E37">
        <w:rPr>
          <w:lang w:val="mk-MK" w:eastAsia="en-GB"/>
        </w:rPr>
        <w:t xml:space="preserve"> во</w:t>
      </w:r>
      <w:r w:rsidR="00A57E37" w:rsidRPr="007A45A5">
        <w:rPr>
          <w:lang w:val="mk-MK" w:eastAsia="en-GB"/>
        </w:rPr>
        <w:t xml:space="preserve"> текстот </w:t>
      </w:r>
      <w:r w:rsidR="00A57E37">
        <w:rPr>
          <w:lang w:val="mk-MK" w:eastAsia="en-GB"/>
        </w:rPr>
        <w:t>што се</w:t>
      </w:r>
      <w:r w:rsidR="00A57E37" w:rsidRPr="007A45A5">
        <w:rPr>
          <w:lang w:val="mk-MK" w:eastAsia="en-GB"/>
        </w:rPr>
        <w:t xml:space="preserve"> превод од книга, интернет страница или некој научен труд, референцата</w:t>
      </w:r>
      <w:r w:rsidR="00A57E37">
        <w:rPr>
          <w:lang w:val="mk-MK" w:eastAsia="en-GB"/>
        </w:rPr>
        <w:t xml:space="preserve"> </w:t>
      </w:r>
      <w:r w:rsidR="00A57E37" w:rsidRPr="007A45A5">
        <w:rPr>
          <w:lang w:val="mk-MK" w:eastAsia="en-GB"/>
        </w:rPr>
        <w:t>треба да се стави после параграф</w:t>
      </w:r>
      <w:r w:rsidR="00A57E37">
        <w:rPr>
          <w:lang w:val="mk-MK" w:eastAsia="en-GB"/>
        </w:rPr>
        <w:t>от во којшто се споменати</w:t>
      </w:r>
      <w:r w:rsidR="00A57E37" w:rsidRPr="007A45A5">
        <w:rPr>
          <w:lang w:val="mk-MK" w:eastAsia="en-GB"/>
        </w:rPr>
        <w:t xml:space="preserve">. </w:t>
      </w:r>
      <w:r w:rsidR="00A57E37">
        <w:rPr>
          <w:lang w:val="mk-MK" w:eastAsia="en-GB"/>
        </w:rPr>
        <w:t xml:space="preserve">Се референцира нумерички, со ставање на редоследен број на референцата во големи загради </w:t>
      </w:r>
      <w:r w:rsidR="00A57E37">
        <w:rPr>
          <w:lang w:val="en-US" w:eastAsia="en-GB"/>
        </w:rPr>
        <w:t>[</w:t>
      </w:r>
      <w:r w:rsidR="00A57E37">
        <w:rPr>
          <w:lang w:val="mk-MK" w:eastAsia="en-GB"/>
        </w:rPr>
        <w:t>број</w:t>
      </w:r>
      <w:r w:rsidR="00A57E37">
        <w:rPr>
          <w:lang w:val="en-US" w:eastAsia="en-GB"/>
        </w:rPr>
        <w:t>]</w:t>
      </w:r>
      <w:r w:rsidR="00A57E37">
        <w:rPr>
          <w:lang w:val="mk-MK" w:eastAsia="en-GB"/>
        </w:rPr>
        <w:t>.</w:t>
      </w:r>
      <w:r w:rsidR="00D0780A">
        <w:rPr>
          <w:lang w:val="mk-MK" w:eastAsia="en-GB"/>
        </w:rPr>
        <w:t xml:space="preserve"> </w:t>
      </w:r>
    </w:p>
    <w:p w:rsidR="000C609B" w:rsidRDefault="000C609B" w:rsidP="001C6BC2">
      <w:pPr>
        <w:rPr>
          <w:lang w:val="mk-MK"/>
        </w:rPr>
      </w:pPr>
      <w:r>
        <w:rPr>
          <w:lang w:val="mk-MK"/>
        </w:rPr>
        <w:t xml:space="preserve">Користената литература за пишување на семинарската работа треба да се цитира во текстот. </w:t>
      </w:r>
      <w:r w:rsidRPr="007A45A5">
        <w:rPr>
          <w:lang w:val="mk-MK"/>
        </w:rPr>
        <w:t xml:space="preserve">На крајот од </w:t>
      </w:r>
      <w:r w:rsidR="0060101B">
        <w:rPr>
          <w:lang w:val="mk-MK"/>
        </w:rPr>
        <w:t>семинарската</w:t>
      </w:r>
      <w:r w:rsidRPr="007A45A5">
        <w:rPr>
          <w:lang w:val="mk-MK"/>
        </w:rPr>
        <w:t xml:space="preserve"> работа треба да бидат наведени сите референци .</w:t>
      </w:r>
      <w:r w:rsidRPr="000C609B">
        <w:rPr>
          <w:lang w:val="mk-MK"/>
        </w:rPr>
        <w:t xml:space="preserve"> </w:t>
      </w:r>
    </w:p>
    <w:p w:rsidR="000C609B" w:rsidRDefault="000C609B" w:rsidP="000C609B">
      <w:pPr>
        <w:ind w:firstLine="360"/>
        <w:rPr>
          <w:lang w:val="mk-MK"/>
        </w:rPr>
      </w:pPr>
      <w:r>
        <w:rPr>
          <w:lang w:val="mk-MK"/>
        </w:rPr>
        <w:t xml:space="preserve">Откатко ќе се внесат сите користени референци, во текстот се додава автоматски </w:t>
      </w:r>
      <w:r w:rsidRPr="007A45A5">
        <w:rPr>
          <w:lang w:val="mk-MK"/>
        </w:rPr>
        <w:t xml:space="preserve">на следниов начин: </w:t>
      </w:r>
    </w:p>
    <w:p w:rsidR="000C609B" w:rsidRPr="000C609B" w:rsidRDefault="000C609B" w:rsidP="000C609B">
      <w:pPr>
        <w:numPr>
          <w:ilvl w:val="0"/>
          <w:numId w:val="5"/>
        </w:numPr>
        <w:spacing w:after="120"/>
      </w:pPr>
      <w:r>
        <w:rPr>
          <w:lang w:val="mk-MK"/>
        </w:rPr>
        <w:t>Во текстот се избира параграфот на кој се однесува референцата</w:t>
      </w:r>
    </w:p>
    <w:p w:rsidR="000C609B" w:rsidRPr="007A45A5" w:rsidRDefault="000C609B" w:rsidP="000C609B">
      <w:pPr>
        <w:numPr>
          <w:ilvl w:val="0"/>
          <w:numId w:val="5"/>
        </w:numPr>
        <w:spacing w:after="120"/>
      </w:pPr>
      <w:r>
        <w:rPr>
          <w:lang w:val="mk-MK"/>
        </w:rPr>
        <w:t xml:space="preserve">Од менито </w:t>
      </w:r>
      <w:r w:rsidRPr="00A463E0">
        <w:rPr>
          <w:i/>
          <w:lang w:val="mk-MK"/>
        </w:rPr>
        <w:t>Reference</w:t>
      </w:r>
      <w:r>
        <w:rPr>
          <w:lang w:val="mk-MK"/>
        </w:rPr>
        <w:t xml:space="preserve"> се избира </w:t>
      </w:r>
      <w:r w:rsidRPr="00A463E0">
        <w:rPr>
          <w:i/>
          <w:lang w:val="mk-MK"/>
        </w:rPr>
        <w:t>Cross-Reference</w:t>
      </w:r>
      <w:r w:rsidRPr="007A45A5">
        <w:rPr>
          <w:lang w:val="mk-MK"/>
        </w:rPr>
        <w:t>.</w:t>
      </w:r>
    </w:p>
    <w:p w:rsidR="000C609B" w:rsidRPr="007A45A5" w:rsidRDefault="000C609B" w:rsidP="000C609B">
      <w:pPr>
        <w:numPr>
          <w:ilvl w:val="0"/>
          <w:numId w:val="5"/>
        </w:numPr>
        <w:spacing w:after="120"/>
      </w:pPr>
      <w:r w:rsidRPr="007A45A5">
        <w:rPr>
          <w:lang w:val="mk-MK"/>
        </w:rPr>
        <w:t xml:space="preserve">Се избира </w:t>
      </w:r>
      <w:r w:rsidRPr="00A463E0">
        <w:rPr>
          <w:i/>
          <w:lang w:val="mk-MK"/>
        </w:rPr>
        <w:t>Reference type: Numbered item</w:t>
      </w:r>
      <w:r w:rsidRPr="007A45A5">
        <w:rPr>
          <w:lang w:val="mk-MK"/>
        </w:rPr>
        <w:t xml:space="preserve"> и </w:t>
      </w:r>
      <w:r w:rsidRPr="00A463E0">
        <w:rPr>
          <w:i/>
        </w:rPr>
        <w:t>Insert reference</w:t>
      </w:r>
      <w:r w:rsidRPr="007A45A5">
        <w:t xml:space="preserve"> to: </w:t>
      </w:r>
      <w:r w:rsidRPr="00A463E0">
        <w:rPr>
          <w:i/>
        </w:rPr>
        <w:t>Paragraph number</w:t>
      </w:r>
    </w:p>
    <w:p w:rsidR="000C609B" w:rsidRPr="007A45A5" w:rsidRDefault="00A463E0" w:rsidP="000C609B">
      <w:pPr>
        <w:numPr>
          <w:ilvl w:val="0"/>
          <w:numId w:val="5"/>
        </w:numPr>
        <w:spacing w:after="120"/>
        <w:rPr>
          <w:lang w:val="mk-MK"/>
        </w:rPr>
      </w:pPr>
      <w:r>
        <w:rPr>
          <w:lang w:val="mk-MK"/>
        </w:rPr>
        <w:t xml:space="preserve">Кон </w:t>
      </w:r>
      <w:r w:rsidR="000C609B" w:rsidRPr="007A45A5">
        <w:rPr>
          <w:lang w:val="mk-MK"/>
        </w:rPr>
        <w:t xml:space="preserve">крајот од </w:t>
      </w:r>
      <w:r w:rsidR="000C609B">
        <w:rPr>
          <w:lang w:val="mk-MK"/>
        </w:rPr>
        <w:t xml:space="preserve">текстот потребно е да побара </w:t>
      </w:r>
      <w:r w:rsidR="000C609B" w:rsidRPr="007A45A5">
        <w:rPr>
          <w:lang w:val="mk-MK"/>
        </w:rPr>
        <w:t xml:space="preserve">листата </w:t>
      </w:r>
      <w:r w:rsidR="000C609B">
        <w:rPr>
          <w:lang w:val="mk-MK"/>
        </w:rPr>
        <w:t>со</w:t>
      </w:r>
      <w:r w:rsidR="000C609B" w:rsidRPr="007A45A5">
        <w:rPr>
          <w:lang w:val="mk-MK"/>
        </w:rPr>
        <w:t xml:space="preserve"> референците</w:t>
      </w:r>
    </w:p>
    <w:p w:rsidR="000C609B" w:rsidRPr="00663794" w:rsidRDefault="000C609B" w:rsidP="000C609B">
      <w:pPr>
        <w:numPr>
          <w:ilvl w:val="0"/>
          <w:numId w:val="5"/>
        </w:numPr>
        <w:spacing w:after="120"/>
      </w:pPr>
      <w:bookmarkStart w:id="24" w:name="_Ref153448275"/>
      <w:r>
        <w:rPr>
          <w:lang w:val="mk-MK"/>
        </w:rPr>
        <w:t>Се изби</w:t>
      </w:r>
      <w:r w:rsidRPr="007A45A5">
        <w:rPr>
          <w:lang w:val="mk-MK"/>
        </w:rPr>
        <w:t>ра соодветната референца</w:t>
      </w:r>
      <w:bookmarkEnd w:id="24"/>
    </w:p>
    <w:p w:rsidR="00144560" w:rsidRDefault="00144560" w:rsidP="00144560">
      <w:pPr>
        <w:ind w:firstLine="720"/>
        <w:rPr>
          <w:lang w:val="mk-MK"/>
        </w:rPr>
      </w:pPr>
    </w:p>
    <w:p w:rsidR="00144560" w:rsidRDefault="00144560" w:rsidP="000C609B">
      <w:pPr>
        <w:ind w:firstLine="567"/>
        <w:rPr>
          <w:lang w:val="mk-MK" w:eastAsia="en-GB"/>
        </w:rPr>
      </w:pPr>
      <w:r>
        <w:rPr>
          <w:lang w:val="mk-MK" w:eastAsia="en-GB"/>
        </w:rPr>
        <w:t>Форматот во кој треба да се внесуваат референците е следниот:</w:t>
      </w:r>
    </w:p>
    <w:p w:rsidR="00C50A11" w:rsidRPr="00C50A11" w:rsidRDefault="00C50A11" w:rsidP="00C50A11">
      <w:pPr>
        <w:pStyle w:val="Heading3withoutnumbering"/>
        <w:rPr>
          <w:lang w:val="mk-MK" w:eastAsia="en-GB"/>
        </w:rPr>
      </w:pPr>
      <w:bookmarkStart w:id="25" w:name="_Toc154096301"/>
      <w:r>
        <w:rPr>
          <w:lang w:val="mk-MK" w:eastAsia="en-GB"/>
        </w:rPr>
        <w:t>Цитирање на статија</w:t>
      </w:r>
      <w:bookmarkEnd w:id="25"/>
    </w:p>
    <w:p w:rsidR="00AC7317" w:rsidRDefault="00423C74" w:rsidP="00AC7317">
      <w:pPr>
        <w:pStyle w:val="References"/>
        <w:spacing w:after="240" w:line="360" w:lineRule="auto"/>
        <w:rPr>
          <w:lang w:val="mk-MK"/>
        </w:rPr>
      </w:pPr>
      <w:bookmarkStart w:id="26" w:name="_Ref167602551"/>
      <w:bookmarkStart w:id="27" w:name="_Ref153454114"/>
      <w:r w:rsidRPr="00894BF6">
        <w:rPr>
          <w:lang w:val="ru-RU"/>
        </w:rPr>
        <w:t>Презиме, иницијал</w:t>
      </w:r>
      <w:r w:rsidRPr="00894BF6">
        <w:rPr>
          <w:lang w:val="mk-MK"/>
        </w:rPr>
        <w:t>и</w:t>
      </w:r>
      <w:r>
        <w:rPr>
          <w:lang w:val="ru-RU"/>
        </w:rPr>
        <w:t xml:space="preserve"> </w:t>
      </w:r>
      <w:r>
        <w:rPr>
          <w:lang w:val="mk-MK"/>
        </w:rPr>
        <w:t xml:space="preserve">на </w:t>
      </w:r>
      <w:r w:rsidR="00144560" w:rsidRPr="007A45A5">
        <w:rPr>
          <w:lang w:val="mk-MK"/>
        </w:rPr>
        <w:t xml:space="preserve">прв автор, </w:t>
      </w:r>
      <w:r w:rsidRPr="00894BF6">
        <w:rPr>
          <w:lang w:val="ru-RU"/>
        </w:rPr>
        <w:t>Презиме, иницијал</w:t>
      </w:r>
      <w:r w:rsidRPr="00894BF6">
        <w:rPr>
          <w:lang w:val="mk-MK"/>
        </w:rPr>
        <w:t>и</w:t>
      </w:r>
      <w:r>
        <w:rPr>
          <w:lang w:val="ru-RU"/>
        </w:rPr>
        <w:t xml:space="preserve"> </w:t>
      </w:r>
      <w:r>
        <w:rPr>
          <w:lang w:val="mk-MK"/>
        </w:rPr>
        <w:t xml:space="preserve">на </w:t>
      </w:r>
      <w:r w:rsidRPr="007A45A5">
        <w:rPr>
          <w:lang w:val="mk-MK"/>
        </w:rPr>
        <w:t>в</w:t>
      </w:r>
      <w:r w:rsidR="00AC7317">
        <w:rPr>
          <w:lang w:val="mk-MK"/>
        </w:rPr>
        <w:t>тор</w:t>
      </w:r>
      <w:r w:rsidRPr="007A45A5">
        <w:rPr>
          <w:lang w:val="mk-MK"/>
        </w:rPr>
        <w:t xml:space="preserve"> автор</w:t>
      </w:r>
      <w:r>
        <w:rPr>
          <w:lang w:val="mk-MK"/>
        </w:rPr>
        <w:t xml:space="preserve"> (година на публикација)</w:t>
      </w:r>
      <w:r w:rsidR="00E42CF0">
        <w:rPr>
          <w:lang w:val="mk-MK"/>
        </w:rPr>
        <w:t>.</w:t>
      </w:r>
      <w:r>
        <w:rPr>
          <w:lang w:val="mk-MK"/>
        </w:rPr>
        <w:t xml:space="preserve"> </w:t>
      </w:r>
      <w:r w:rsidR="00144560" w:rsidRPr="00E42CF0">
        <w:rPr>
          <w:lang w:val="mk-MK"/>
        </w:rPr>
        <w:t>Наслов на статијата</w:t>
      </w:r>
      <w:r w:rsidR="00144560">
        <w:rPr>
          <w:lang w:val="mk-MK"/>
        </w:rPr>
        <w:t xml:space="preserve">, </w:t>
      </w:r>
      <w:r w:rsidR="00E42CF0" w:rsidRPr="00C50A11">
        <w:rPr>
          <w:i/>
          <w:lang w:val="mk-MK"/>
        </w:rPr>
        <w:t>Наслов на с</w:t>
      </w:r>
      <w:r w:rsidR="00144560" w:rsidRPr="00C50A11">
        <w:rPr>
          <w:i/>
          <w:lang w:val="mk-MK"/>
        </w:rPr>
        <w:t>писание</w:t>
      </w:r>
      <w:r w:rsidR="00144560">
        <w:rPr>
          <w:lang w:val="mk-MK"/>
        </w:rPr>
        <w:t xml:space="preserve">, </w:t>
      </w:r>
      <w:r w:rsidR="00E42CF0">
        <w:rPr>
          <w:lang w:val="mk-MK"/>
        </w:rPr>
        <w:t>Волумен</w:t>
      </w:r>
      <w:r w:rsidR="00144560" w:rsidRPr="007A45A5">
        <w:rPr>
          <w:lang w:val="mk-MK"/>
        </w:rPr>
        <w:t xml:space="preserve"> </w:t>
      </w:r>
      <w:r w:rsidR="00144560">
        <w:rPr>
          <w:lang w:val="mk-MK"/>
        </w:rPr>
        <w:t>бр</w:t>
      </w:r>
      <w:r w:rsidR="00E42CF0">
        <w:rPr>
          <w:lang w:val="mk-MK"/>
        </w:rPr>
        <w:t>. (издание бр.). стр. (од – до).</w:t>
      </w:r>
      <w:r w:rsidR="00144560">
        <w:rPr>
          <w:lang w:val="mk-MK"/>
        </w:rPr>
        <w:t xml:space="preserve"> </w:t>
      </w:r>
      <w:bookmarkEnd w:id="26"/>
      <w:bookmarkEnd w:id="27"/>
      <w:r w:rsidR="00E42CF0">
        <w:rPr>
          <w:shd w:val="clear" w:color="auto" w:fill="FFFFFF"/>
        </w:rPr>
        <w:t>DOI </w:t>
      </w:r>
      <w:r w:rsidR="00E42CF0" w:rsidRPr="00E42CF0">
        <w:rPr>
          <w:rStyle w:val="Emphasis"/>
          <w:rFonts w:ascii="Arial" w:hAnsi="Arial" w:cs="Arial"/>
          <w:bCs/>
          <w:i w:val="0"/>
          <w:color w:val="333333"/>
          <w:sz w:val="21"/>
          <w:szCs w:val="21"/>
          <w:shd w:val="clear" w:color="auto" w:fill="FFFFFF"/>
          <w:lang w:val="mk-MK"/>
        </w:rPr>
        <w:t>или</w:t>
      </w:r>
      <w:r w:rsidR="00E42CF0">
        <w:rPr>
          <w:shd w:val="clear" w:color="auto" w:fill="FFFFFF"/>
        </w:rPr>
        <w:t xml:space="preserve"> URL </w:t>
      </w:r>
      <w:r w:rsidR="00E42CF0">
        <w:rPr>
          <w:shd w:val="clear" w:color="auto" w:fill="FFFFFF"/>
          <w:lang w:val="mk-MK"/>
        </w:rPr>
        <w:t>на веб страната.</w:t>
      </w:r>
    </w:p>
    <w:p w:rsidR="00C50A11" w:rsidRDefault="00C50A11" w:rsidP="009F3BBF">
      <w:r>
        <w:t xml:space="preserve">Ecarnot, F., Seronde, M.-F. ., Chopard, R., Schiele, F., &amp; Meneveau, N. (2015). Writing a scientific article: A step-by-step guide for beginners. </w:t>
      </w:r>
      <w:r>
        <w:rPr>
          <w:i/>
          <w:iCs/>
        </w:rPr>
        <w:t>European Geriatric Medicine</w:t>
      </w:r>
      <w:r>
        <w:t xml:space="preserve">, </w:t>
      </w:r>
      <w:r>
        <w:rPr>
          <w:i/>
          <w:iCs/>
        </w:rPr>
        <w:t>6</w:t>
      </w:r>
      <w:r>
        <w:t xml:space="preserve">(6), 573–579. </w:t>
      </w:r>
      <w:r w:rsidR="00317E99">
        <w:fldChar w:fldCharType="begin"/>
      </w:r>
      <w:r w:rsidR="00317E99">
        <w:instrText xml:space="preserve"> HYPERLINK "https://doi.org/10.1016/j.eurger.2015.08.005" </w:instrText>
      </w:r>
      <w:r w:rsidR="00317E99">
        <w:fldChar w:fldCharType="separate"/>
      </w:r>
      <w:r w:rsidRPr="009E73DA">
        <w:rPr>
          <w:rStyle w:val="Hyperlink"/>
        </w:rPr>
        <w:t>https://doi.org/10.1016/j.eurger.2015.08.005</w:t>
      </w:r>
      <w:r w:rsidR="00317E99">
        <w:rPr>
          <w:rStyle w:val="Hyperlink"/>
        </w:rPr>
        <w:fldChar w:fldCharType="end"/>
      </w:r>
    </w:p>
    <w:p w:rsidR="00C50A11" w:rsidRDefault="00C50A11" w:rsidP="00C50A11">
      <w:pPr>
        <w:pStyle w:val="NormalWeb"/>
        <w:spacing w:before="0" w:beforeAutospacing="0" w:after="0" w:afterAutospacing="0" w:line="480" w:lineRule="auto"/>
      </w:pPr>
    </w:p>
    <w:p w:rsidR="00E0454B" w:rsidRPr="00E0454B" w:rsidRDefault="00E0454B" w:rsidP="00044EDE">
      <w:pPr>
        <w:pStyle w:val="Heading3withoutnumbering"/>
        <w:rPr>
          <w:lang w:val="mk-MK"/>
        </w:rPr>
      </w:pPr>
      <w:bookmarkStart w:id="28" w:name="_Toc154096302"/>
      <w:r>
        <w:rPr>
          <w:lang w:val="mk-MK"/>
        </w:rPr>
        <w:lastRenderedPageBreak/>
        <w:t>Цитирање на книга</w:t>
      </w:r>
      <w:bookmarkEnd w:id="28"/>
    </w:p>
    <w:p w:rsidR="009F3BBF" w:rsidRPr="009F3BBF" w:rsidRDefault="009F3BBF" w:rsidP="009F3BBF">
      <w:pPr>
        <w:pStyle w:val="References"/>
        <w:numPr>
          <w:ilvl w:val="0"/>
          <w:numId w:val="18"/>
        </w:numPr>
        <w:spacing w:line="360" w:lineRule="auto"/>
        <w:rPr>
          <w:lang w:val="ru-RU"/>
        </w:rPr>
      </w:pPr>
      <w:r w:rsidRPr="009F3BBF">
        <w:rPr>
          <w:lang w:val="ru-RU"/>
        </w:rPr>
        <w:t>Презиме, иницијал</w:t>
      </w:r>
      <w:r w:rsidRPr="009F3BBF">
        <w:rPr>
          <w:lang w:val="mk-MK"/>
        </w:rPr>
        <w:t>и</w:t>
      </w:r>
      <w:r w:rsidRPr="009F3BBF">
        <w:rPr>
          <w:lang w:val="ru-RU"/>
        </w:rPr>
        <w:t xml:space="preserve">. (година). </w:t>
      </w:r>
      <w:r w:rsidRPr="009F3BBF">
        <w:rPr>
          <w:i/>
          <w:lang w:val="ru-RU"/>
        </w:rPr>
        <w:t>Наслов: поднаслов на книга</w:t>
      </w:r>
      <w:r w:rsidRPr="009F3BBF">
        <w:rPr>
          <w:lang w:val="ru-RU"/>
        </w:rPr>
        <w:t xml:space="preserve">. </w:t>
      </w:r>
      <w:r w:rsidRPr="009F3BBF">
        <w:rPr>
          <w:lang w:val="mk-MK"/>
        </w:rPr>
        <w:t>Издание.</w:t>
      </w:r>
      <w:r w:rsidRPr="009F3BBF">
        <w:rPr>
          <w:lang w:val="ru-RU"/>
        </w:rPr>
        <w:t>Издавач.</w:t>
      </w:r>
    </w:p>
    <w:p w:rsidR="009F3BBF" w:rsidRPr="009F3BBF" w:rsidRDefault="009F3BBF" w:rsidP="009F3BBF">
      <w:pPr>
        <w:spacing w:line="240" w:lineRule="auto"/>
        <w:rPr>
          <w:i/>
        </w:rPr>
      </w:pPr>
      <w:r w:rsidRPr="009F3BBF">
        <w:rPr>
          <w:i/>
          <w:lang w:val="ru-RU"/>
        </w:rPr>
        <w:t>Пример:</w:t>
      </w:r>
    </w:p>
    <w:p w:rsidR="00C50A11" w:rsidRDefault="00C50A11" w:rsidP="009F3BBF">
      <w:r>
        <w:t xml:space="preserve">Schimel, J. (2012). </w:t>
      </w:r>
      <w:r>
        <w:rPr>
          <w:i/>
          <w:iCs/>
        </w:rPr>
        <w:t>Writing science : how to write papers that get cited and proposals that get funded</w:t>
      </w:r>
      <w:r>
        <w:t>.</w:t>
      </w:r>
      <w:r w:rsidR="00E0454B">
        <w:rPr>
          <w:lang w:val="mk-MK"/>
        </w:rPr>
        <w:t xml:space="preserve"> </w:t>
      </w:r>
      <w:r w:rsidR="00E0454B">
        <w:rPr>
          <w:lang w:val="en-US"/>
        </w:rPr>
        <w:t>1</w:t>
      </w:r>
      <w:r w:rsidR="00E0454B" w:rsidRPr="00E0454B">
        <w:rPr>
          <w:vertAlign w:val="superscript"/>
          <w:lang w:val="en-US"/>
        </w:rPr>
        <w:t>st</w:t>
      </w:r>
      <w:r w:rsidR="00E0454B">
        <w:rPr>
          <w:lang w:val="en-US"/>
        </w:rPr>
        <w:t xml:space="preserve"> ed.</w:t>
      </w:r>
      <w:r>
        <w:t xml:space="preserve"> Oxford University Press.</w:t>
      </w:r>
    </w:p>
    <w:p w:rsidR="00CC33F3" w:rsidRPr="00044EDE" w:rsidRDefault="00C50A11" w:rsidP="00044EDE">
      <w:pPr>
        <w:pStyle w:val="Heading3withoutnumbering"/>
      </w:pPr>
      <w:r w:rsidRPr="00044EDE">
        <w:t xml:space="preserve"> </w:t>
      </w:r>
      <w:bookmarkStart w:id="29" w:name="_Toc154096303"/>
      <w:r w:rsidR="009F3BBF">
        <w:rPr>
          <w:lang w:val="mk-MK"/>
        </w:rPr>
        <w:t>Цитирање на</w:t>
      </w:r>
      <w:r w:rsidR="00CC33F3" w:rsidRPr="00044EDE">
        <w:t xml:space="preserve"> поглавје од книга</w:t>
      </w:r>
      <w:r w:rsidR="00E42CF0" w:rsidRPr="00044EDE">
        <w:t>:</w:t>
      </w:r>
      <w:bookmarkEnd w:id="29"/>
      <w:r w:rsidR="00CC33F3" w:rsidRPr="00044EDE">
        <w:t xml:space="preserve"> </w:t>
      </w:r>
    </w:p>
    <w:p w:rsidR="00CC33F3" w:rsidRDefault="00B96E93" w:rsidP="00E42CF0">
      <w:pPr>
        <w:pStyle w:val="References"/>
        <w:spacing w:line="360" w:lineRule="auto"/>
        <w:rPr>
          <w:lang w:val="mk-MK"/>
        </w:rPr>
      </w:pP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 w:rsidR="00CC33F3">
        <w:t xml:space="preserve"> </w:t>
      </w:r>
      <w:r w:rsidR="00CC33F3">
        <w:rPr>
          <w:lang w:val="mk-MK"/>
        </w:rPr>
        <w:t xml:space="preserve">на авторот на поглавјето. </w:t>
      </w:r>
      <w:r w:rsidR="00CC33F3">
        <w:t>(</w:t>
      </w:r>
      <w:proofErr w:type="spellStart"/>
      <w:r w:rsidR="00CC33F3">
        <w:t>година</w:t>
      </w:r>
      <w:proofErr w:type="spellEnd"/>
      <w:r w:rsidR="00CC33F3">
        <w:t xml:space="preserve">). </w:t>
      </w:r>
      <w:proofErr w:type="spellStart"/>
      <w:r w:rsidR="00CC33F3">
        <w:t>Наслов</w:t>
      </w:r>
      <w:proofErr w:type="spellEnd"/>
      <w:r w:rsidR="00CC33F3">
        <w:t xml:space="preserve"> </w:t>
      </w:r>
      <w:proofErr w:type="spellStart"/>
      <w:r w:rsidR="00CC33F3">
        <w:t>на</w:t>
      </w:r>
      <w:proofErr w:type="spellEnd"/>
      <w:r w:rsidR="00CC33F3">
        <w:t xml:space="preserve"> </w:t>
      </w:r>
      <w:r w:rsidR="00CC33F3">
        <w:rPr>
          <w:lang w:val="mk-MK"/>
        </w:rPr>
        <w:t xml:space="preserve">поглавјето. </w:t>
      </w:r>
      <w:r w:rsidR="00CC33F3" w:rsidRPr="00B96E93">
        <w:rPr>
          <w:i/>
          <w:lang w:val="mk-MK"/>
        </w:rPr>
        <w:t>Во</w:t>
      </w:r>
      <w:r w:rsidR="00CC33F3">
        <w:rPr>
          <w:lang w:val="mk-MK"/>
        </w:rPr>
        <w:t xml:space="preserve"> </w:t>
      </w:r>
      <w:r w:rsidR="00CC33F3">
        <w:t xml:space="preserve">  </w:t>
      </w:r>
      <w:proofErr w:type="spellStart"/>
      <w:r w:rsidR="00CC33F3">
        <w:t>презиме</w:t>
      </w:r>
      <w:proofErr w:type="spellEnd"/>
      <w:r w:rsidR="00CC33F3">
        <w:t xml:space="preserve">, </w:t>
      </w:r>
      <w:proofErr w:type="spellStart"/>
      <w:r w:rsidR="00CC33F3">
        <w:t>иницијали</w:t>
      </w:r>
      <w:proofErr w:type="spellEnd"/>
      <w:r w:rsidR="00CC33F3">
        <w:t xml:space="preserve"> </w:t>
      </w:r>
      <w:proofErr w:type="spellStart"/>
      <w:r w:rsidR="00CC33F3">
        <w:t>на</w:t>
      </w:r>
      <w:proofErr w:type="spellEnd"/>
      <w:r w:rsidR="00CC33F3">
        <w:t xml:space="preserve"> </w:t>
      </w:r>
      <w:proofErr w:type="spellStart"/>
      <w:r w:rsidR="00CC33F3">
        <w:t>уредникот</w:t>
      </w:r>
      <w:proofErr w:type="spellEnd"/>
      <w:r w:rsidR="00CC33F3">
        <w:rPr>
          <w:lang w:val="mk-MK"/>
        </w:rPr>
        <w:t xml:space="preserve"> (</w:t>
      </w:r>
      <w:r w:rsidR="00CC33F3">
        <w:t xml:space="preserve">Ed.). </w:t>
      </w:r>
      <w:proofErr w:type="spellStart"/>
      <w:r w:rsidR="00CC33F3" w:rsidRPr="00894BF6">
        <w:rPr>
          <w:i/>
        </w:rPr>
        <w:t>Име</w:t>
      </w:r>
      <w:proofErr w:type="spellEnd"/>
      <w:r w:rsidR="00CC33F3" w:rsidRPr="00894BF6">
        <w:rPr>
          <w:i/>
        </w:rPr>
        <w:t xml:space="preserve"> </w:t>
      </w:r>
      <w:proofErr w:type="spellStart"/>
      <w:r w:rsidR="00CC33F3" w:rsidRPr="00894BF6">
        <w:rPr>
          <w:i/>
        </w:rPr>
        <w:t>на</w:t>
      </w:r>
      <w:proofErr w:type="spellEnd"/>
      <w:r w:rsidR="00CC33F3" w:rsidRPr="00894BF6">
        <w:rPr>
          <w:i/>
        </w:rPr>
        <w:t xml:space="preserve"> </w:t>
      </w:r>
      <w:proofErr w:type="spellStart"/>
      <w:r w:rsidR="00CC33F3" w:rsidRPr="00894BF6">
        <w:rPr>
          <w:i/>
        </w:rPr>
        <w:t>книгата</w:t>
      </w:r>
      <w:proofErr w:type="spellEnd"/>
      <w:r w:rsidR="00CC33F3">
        <w:t xml:space="preserve"> (</w:t>
      </w:r>
      <w:r w:rsidR="00CC33F3">
        <w:rPr>
          <w:lang w:val="mk-MK"/>
        </w:rPr>
        <w:t>страни на поглавјето)</w:t>
      </w:r>
      <w:r w:rsidR="00CC33F3">
        <w:t xml:space="preserve">. </w:t>
      </w:r>
      <w:proofErr w:type="spellStart"/>
      <w:r w:rsidR="00CC33F3">
        <w:t>Издавач</w:t>
      </w:r>
      <w:proofErr w:type="spellEnd"/>
      <w:r w:rsidR="00CC33F3">
        <w:rPr>
          <w:lang w:val="mk-MK"/>
        </w:rPr>
        <w:t>.</w:t>
      </w:r>
    </w:p>
    <w:p w:rsidR="009F3BBF" w:rsidRPr="009F3BBF" w:rsidRDefault="009F3BBF" w:rsidP="009F3BBF">
      <w:pPr>
        <w:spacing w:line="240" w:lineRule="auto"/>
        <w:rPr>
          <w:i/>
          <w:lang w:val="mk-MK"/>
        </w:rPr>
      </w:pPr>
      <w:r w:rsidRPr="009F3BBF">
        <w:rPr>
          <w:i/>
          <w:lang w:val="mk-MK"/>
        </w:rPr>
        <w:t>Пример:</w:t>
      </w:r>
    </w:p>
    <w:p w:rsidR="00B96E93" w:rsidRDefault="00044EDE" w:rsidP="00044EDE">
      <w:pPr>
        <w:rPr>
          <w:lang w:val="ru-RU"/>
        </w:rPr>
      </w:pPr>
      <w:r w:rsidRPr="00044EDE">
        <w:rPr>
          <w:lang w:val="ru-RU"/>
        </w:rPr>
        <w:t xml:space="preserve">Quina, K., &amp; Kanarian, M. A. (1988). Continuing education. In P. Bronstein &amp; K. Quina (Eds.), </w:t>
      </w:r>
      <w:r w:rsidRPr="00044EDE">
        <w:rPr>
          <w:i/>
          <w:lang w:val="ru-RU"/>
        </w:rPr>
        <w:t xml:space="preserve">Teaching a psychology of people: Resources for gender and sociocultural awareness </w:t>
      </w:r>
      <w:r w:rsidRPr="00044EDE">
        <w:rPr>
          <w:lang w:val="ru-RU"/>
        </w:rPr>
        <w:t>(pp. 200-208). American Psychological Association.</w:t>
      </w:r>
    </w:p>
    <w:p w:rsidR="009F3BBF" w:rsidRPr="009F3BBF" w:rsidRDefault="009F3BBF" w:rsidP="009F3BBF">
      <w:pPr>
        <w:pStyle w:val="Heading3withoutnumbering"/>
        <w:rPr>
          <w:lang w:val="mk-MK"/>
        </w:rPr>
      </w:pPr>
      <w:bookmarkStart w:id="30" w:name="_Toc154096304"/>
      <w:r>
        <w:rPr>
          <w:lang w:val="mk-MK"/>
        </w:rPr>
        <w:t xml:space="preserve">Цитирање на </w:t>
      </w:r>
      <w:r>
        <w:rPr>
          <w:lang w:val="en-US"/>
        </w:rPr>
        <w:t xml:space="preserve">web </w:t>
      </w:r>
      <w:r>
        <w:rPr>
          <w:lang w:val="mk-MK"/>
        </w:rPr>
        <w:t>страна:</w:t>
      </w:r>
      <w:bookmarkEnd w:id="30"/>
    </w:p>
    <w:p w:rsidR="009F3BBF" w:rsidRDefault="00B96E93" w:rsidP="009F3BBF">
      <w:pPr>
        <w:pStyle w:val="References"/>
        <w:spacing w:after="240" w:line="360" w:lineRule="auto"/>
        <w:rPr>
          <w:lang w:val="ru-RU"/>
        </w:rPr>
      </w:pP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>
        <w:t xml:space="preserve">. </w:t>
      </w:r>
      <w:r>
        <w:rPr>
          <w:lang w:val="mk-MK"/>
        </w:rPr>
        <w:t>на авторот</w:t>
      </w:r>
      <w:r w:rsidR="00044EDE">
        <w:rPr>
          <w:lang w:val="mk-MK"/>
        </w:rPr>
        <w:t>/ите.</w:t>
      </w:r>
      <w:r w:rsidR="00044EDE">
        <w:t xml:space="preserve"> (1) </w:t>
      </w:r>
      <w:r w:rsidR="00044EDE">
        <w:rPr>
          <w:lang w:val="mk-MK"/>
        </w:rPr>
        <w:t>или доколку е група автори/спонзор (2) само</w:t>
      </w:r>
      <w:r w:rsidR="00144560" w:rsidRPr="007A45A5">
        <w:rPr>
          <w:lang w:val="ru-RU"/>
        </w:rPr>
        <w:t xml:space="preserve">, </w:t>
      </w:r>
      <w:r w:rsidR="00144560" w:rsidRPr="007A45A5">
        <w:rPr>
          <w:i/>
          <w:lang w:val="ru-RU"/>
        </w:rPr>
        <w:t xml:space="preserve">Наслов на </w:t>
      </w:r>
      <w:r w:rsidR="00144560" w:rsidRPr="007A45A5">
        <w:rPr>
          <w:i/>
          <w:lang w:val="mk-MK"/>
        </w:rPr>
        <w:t xml:space="preserve">веб </w:t>
      </w:r>
      <w:r w:rsidR="00144560" w:rsidRPr="007A45A5">
        <w:rPr>
          <w:i/>
          <w:lang w:val="ru-RU"/>
        </w:rPr>
        <w:t>статијата</w:t>
      </w:r>
      <w:r w:rsidR="00144560" w:rsidRPr="007A45A5">
        <w:rPr>
          <w:lang w:val="ru-RU"/>
        </w:rPr>
        <w:t>,</w:t>
      </w:r>
      <w:r w:rsidR="00044EDE">
        <w:rPr>
          <w:lang w:val="ru-RU"/>
        </w:rPr>
        <w:t xml:space="preserve"> (</w:t>
      </w:r>
      <w:r w:rsidR="009F3BBF">
        <w:rPr>
          <w:lang w:val="ru-RU"/>
        </w:rPr>
        <w:t>датум на страната, доколку има)</w:t>
      </w:r>
      <w:r w:rsidR="00144560" w:rsidRPr="007A45A5">
        <w:rPr>
          <w:lang w:val="ru-RU"/>
        </w:rPr>
        <w:t xml:space="preserve"> </w:t>
      </w:r>
      <w:r w:rsidR="00144560" w:rsidRPr="007A45A5">
        <w:t>HTTP</w:t>
      </w:r>
      <w:r w:rsidR="00144560" w:rsidRPr="007A45A5">
        <w:rPr>
          <w:lang w:val="ru-RU"/>
        </w:rPr>
        <w:t xml:space="preserve"> </w:t>
      </w:r>
      <w:r w:rsidR="00144560" w:rsidRPr="007A45A5">
        <w:rPr>
          <w:lang w:val="mk-MK"/>
        </w:rPr>
        <w:t>адреса</w:t>
      </w:r>
      <w:r w:rsidR="000C609B">
        <w:rPr>
          <w:lang w:val="mk-MK"/>
        </w:rPr>
        <w:t xml:space="preserve"> (се копира од локацијата од пребарувачот)</w:t>
      </w:r>
      <w:r w:rsidR="000C609B">
        <w:rPr>
          <w:lang w:val="ru-RU"/>
        </w:rPr>
        <w:t>, датум на пристапување.</w:t>
      </w:r>
    </w:p>
    <w:p w:rsidR="009F3BBF" w:rsidRPr="009F3BBF" w:rsidRDefault="009F3BBF" w:rsidP="009F3BBF">
      <w:pPr>
        <w:spacing w:line="276" w:lineRule="auto"/>
        <w:rPr>
          <w:i/>
          <w:lang w:val="ru-RU"/>
        </w:rPr>
      </w:pPr>
      <w:r w:rsidRPr="009F3BBF">
        <w:rPr>
          <w:i/>
          <w:lang w:val="ru-RU"/>
        </w:rPr>
        <w:t>Примери:</w:t>
      </w:r>
    </w:p>
    <w:p w:rsidR="00044EDE" w:rsidRPr="00044EDE" w:rsidRDefault="00044EDE" w:rsidP="00044EDE">
      <w:pPr>
        <w:rPr>
          <w:lang w:val="ru-RU"/>
        </w:rPr>
      </w:pPr>
      <w:r w:rsidRPr="00044EDE">
        <w:rPr>
          <w:lang w:val="ru-RU"/>
        </w:rPr>
        <w:t>(1</w:t>
      </w:r>
      <w:r>
        <w:rPr>
          <w:lang w:val="ru-RU"/>
        </w:rPr>
        <w:t xml:space="preserve">) </w:t>
      </w:r>
      <w:r w:rsidRPr="00044EDE">
        <w:rPr>
          <w:lang w:val="ru-RU"/>
        </w:rPr>
        <w:t>Nafees, Q., Yilong, Y., Andras, N., Zhiming, L., &amp; Janos, S. (2014, November 19). Anonymously analyzing clinical data sets. Cornell University. http://arxiv.org/abs/1501.05916</w:t>
      </w:r>
    </w:p>
    <w:p w:rsidR="00CC33F3" w:rsidRDefault="009F3BBF" w:rsidP="00044EDE">
      <w:pPr>
        <w:rPr>
          <w:lang w:val="ru-RU"/>
        </w:rPr>
      </w:pPr>
      <w:r>
        <w:rPr>
          <w:lang w:val="ru-RU"/>
        </w:rPr>
        <w:t xml:space="preserve">(2) </w:t>
      </w:r>
      <w:r w:rsidR="00044EDE" w:rsidRPr="00044EDE">
        <w:rPr>
          <w:lang w:val="ru-RU"/>
        </w:rPr>
        <w:t xml:space="preserve">Centers for Disease Control and Prevention. </w:t>
      </w:r>
      <w:r w:rsidR="00044EDE" w:rsidRPr="00044EDE">
        <w:rPr>
          <w:i/>
          <w:lang w:val="ru-RU"/>
        </w:rPr>
        <w:t>What is health literacy?</w:t>
      </w:r>
      <w:r w:rsidR="00044EDE" w:rsidRPr="00044EDE">
        <w:rPr>
          <w:lang w:val="ru-RU"/>
        </w:rPr>
        <w:t xml:space="preserve"> </w:t>
      </w:r>
      <w:hyperlink r:id="rId22" w:history="1">
        <w:r w:rsidRPr="009E73DA">
          <w:rPr>
            <w:rStyle w:val="Hyperlink"/>
            <w:lang w:val="ru-RU"/>
          </w:rPr>
          <w:t>https://www.cdc.gov/healthliteracy/learn/index.html</w:t>
        </w:r>
      </w:hyperlink>
      <w:r>
        <w:rPr>
          <w:lang w:val="ru-RU"/>
        </w:rPr>
        <w:t xml:space="preserve"> (пристапено на 01/12/2023)</w:t>
      </w:r>
    </w:p>
    <w:p w:rsidR="00144560" w:rsidRDefault="00144560" w:rsidP="00A57E37">
      <w:pPr>
        <w:ind w:firstLine="360"/>
        <w:rPr>
          <w:rFonts w:eastAsia="Times New Roman" w:cs="Times New Roman"/>
          <w:szCs w:val="20"/>
          <w:lang w:val="ru-RU" w:eastAsia="en-US"/>
        </w:rPr>
      </w:pPr>
    </w:p>
    <w:p w:rsidR="009F3BBF" w:rsidRDefault="009F3BBF" w:rsidP="00A57E37">
      <w:pPr>
        <w:ind w:firstLine="360"/>
        <w:rPr>
          <w:rFonts w:eastAsia="Times New Roman" w:cs="Times New Roman"/>
          <w:szCs w:val="20"/>
          <w:lang w:val="ru-RU" w:eastAsia="en-US"/>
        </w:rPr>
      </w:pPr>
    </w:p>
    <w:p w:rsidR="009F3BBF" w:rsidRDefault="009F3BBF" w:rsidP="00A57E37">
      <w:pPr>
        <w:ind w:firstLine="360"/>
      </w:pPr>
    </w:p>
    <w:p w:rsidR="009F3BBF" w:rsidRDefault="009F3BBF" w:rsidP="00A57E37">
      <w:pPr>
        <w:ind w:firstLine="360"/>
      </w:pPr>
    </w:p>
    <w:p w:rsidR="004358D5" w:rsidRPr="00F93230" w:rsidRDefault="00703022" w:rsidP="004358D5">
      <w:pPr>
        <w:pStyle w:val="Heading1withoutnumbering"/>
        <w:rPr>
          <w:lang w:val="mk-MK"/>
        </w:rPr>
      </w:pPr>
      <w:bookmarkStart w:id="31" w:name="_Toc154096305"/>
      <w:r>
        <w:rPr>
          <w:lang w:val="mk-MK"/>
        </w:rPr>
        <w:lastRenderedPageBreak/>
        <w:t>Прило</w:t>
      </w:r>
      <w:r w:rsidR="00A463E0">
        <w:rPr>
          <w:lang w:val="mk-MK"/>
        </w:rPr>
        <w:t>зи</w:t>
      </w:r>
      <w:bookmarkEnd w:id="31"/>
    </w:p>
    <w:p w:rsidR="009E1C7A" w:rsidRDefault="00F93230" w:rsidP="004358D5">
      <w:pPr>
        <w:rPr>
          <w:lang w:val="mk-MK"/>
        </w:rPr>
      </w:pPr>
      <w:r>
        <w:rPr>
          <w:lang w:val="mk-MK"/>
        </w:rPr>
        <w:t xml:space="preserve">Доколку имате еден или повеќе прилози потребно е да ги додадете во овој дел. </w:t>
      </w:r>
    </w:p>
    <w:p w:rsidR="00A463E0" w:rsidRDefault="00A463E0" w:rsidP="00A463E0">
      <w:pPr>
        <w:pStyle w:val="Heading2withoutnumbering"/>
        <w:rPr>
          <w:lang w:val="mk-MK"/>
        </w:rPr>
      </w:pPr>
      <w:bookmarkStart w:id="32" w:name="_Toc153788271"/>
      <w:bookmarkStart w:id="33" w:name="_Toc154096306"/>
      <w:r>
        <w:rPr>
          <w:color w:val="000000" w:themeColor="text1"/>
          <w:lang w:val="mk-MK"/>
        </w:rPr>
        <w:t>Правописни и граматички правила</w:t>
      </w:r>
      <w:bookmarkEnd w:id="32"/>
      <w:bookmarkEnd w:id="33"/>
    </w:p>
    <w:p w:rsidR="00A463E0" w:rsidRDefault="00A463E0" w:rsidP="00A463E0">
      <w:pPr>
        <w:rPr>
          <w:color w:val="000000" w:themeColor="text1"/>
          <w:lang w:val="mk-MK"/>
        </w:rPr>
      </w:pPr>
      <w:r>
        <w:rPr>
          <w:color w:val="000000" w:themeColor="text1"/>
          <w:lang w:val="mk-MK"/>
        </w:rPr>
        <w:t xml:space="preserve">Во овој прилог напишани се некои основи правописни и граматички правила на македонски јазик, кои студентите често ги забораваат. </w:t>
      </w:r>
    </w:p>
    <w:p w:rsidR="00A463E0" w:rsidRDefault="00A463E0" w:rsidP="00A57026">
      <w:pPr>
        <w:rPr>
          <w:lang w:val="mk-MK"/>
        </w:rPr>
      </w:pPr>
      <w:r>
        <w:rPr>
          <w:lang w:val="mk-MK"/>
        </w:rPr>
        <w:t xml:space="preserve">Откатко ќе се внесат сите користени референци, во текстот се додава автоматски </w:t>
      </w:r>
      <w:r w:rsidRPr="007A45A5">
        <w:rPr>
          <w:lang w:val="mk-MK"/>
        </w:rPr>
        <w:t xml:space="preserve">на следниов начин: </w:t>
      </w:r>
    </w:p>
    <w:p w:rsidR="00A463E0" w:rsidRDefault="00A463E0" w:rsidP="00A463E0">
      <w:pPr>
        <w:pStyle w:val="ListParagraph"/>
        <w:widowControl/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Во македонскиот литературен јазик влезните наводници на почетокот се пишуваат долу („) (shift+2), а излезните наводници на крајот од исказотсе пишуваат горе (“) (shift+3); </w:t>
      </w:r>
    </w:p>
    <w:p w:rsidR="00A463E0" w:rsidRDefault="00A463E0" w:rsidP="00A463E0">
      <w:pPr>
        <w:pStyle w:val="ListParagraph"/>
        <w:widowControl/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>По секој збор се остава само 1 празно место</w:t>
      </w:r>
    </w:p>
    <w:p w:rsidR="00A463E0" w:rsidRDefault="00A463E0" w:rsidP="00A463E0">
      <w:pPr>
        <w:pStyle w:val="ListParagraph"/>
        <w:widowControl/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Доколку  во  реченицата  следи  некој  интерпункциски  знак (пр. точка, запирка, две точки итн.), истиот се наведува веднаш на крајот на зборот без да се остави празно место. </w:t>
      </w:r>
    </w:p>
    <w:p w:rsidR="00A463E0" w:rsidRDefault="00A463E0" w:rsidP="00A463E0">
      <w:pPr>
        <w:pStyle w:val="ListParagraph"/>
        <w:widowControl/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Помеѓу  знаците  како  влези  наводници („),  влезни  полунаводници (’) и отворени загради ([ и зборовите кои следуваат не се остава празно место. </w:t>
      </w:r>
    </w:p>
    <w:p w:rsidR="00A463E0" w:rsidRDefault="00A463E0" w:rsidP="00A463E0">
      <w:pPr>
        <w:pStyle w:val="ListParagraph"/>
        <w:widowControl/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>Цртичка (-) е правописен знак кој секогаш се пишува заедно со зборовите или буквите кои ги поврзува без да се остави празно место (на пр. д-р, м-р, г-ѓа).</w:t>
      </w:r>
    </w:p>
    <w:p w:rsidR="00A463E0" w:rsidRDefault="00A463E0" w:rsidP="00A463E0">
      <w:pPr>
        <w:pStyle w:val="ListParagraph"/>
        <w:widowControl/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Студентите секогаш можат да потврдат или проверат определено правописно правило на </w:t>
      </w:r>
      <w:hyperlink r:id="rId23" w:history="1">
        <w:r>
          <w:rPr>
            <w:rStyle w:val="Hyperlink"/>
            <w:rFonts w:ascii="Times New Roman" w:hAnsi="Times New Roman" w:cs="Times New Roman"/>
            <w:sz w:val="24"/>
            <w:lang w:val="mk-MK"/>
          </w:rPr>
          <w:t>https://pravopis.mk/</w:t>
        </w:r>
      </w:hyperlink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или на дигитален речник </w:t>
      </w:r>
      <w:hyperlink r:id="rId24" w:history="1">
        <w:r>
          <w:rPr>
            <w:rStyle w:val="Hyperlink"/>
            <w:rFonts w:ascii="Times New Roman" w:hAnsi="Times New Roman" w:cs="Times New Roman"/>
            <w:sz w:val="24"/>
            <w:lang w:val="mk-MK"/>
          </w:rPr>
          <w:t>http://drmj.eu/</w:t>
        </w:r>
      </w:hyperlink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или други релевантни извори.</w:t>
      </w:r>
    </w:p>
    <w:p w:rsidR="00A463E0" w:rsidRDefault="00A463E0" w:rsidP="00A463E0">
      <w:pPr>
        <w:rPr>
          <w:color w:val="000000" w:themeColor="text1"/>
          <w:lang w:val="mk-MK"/>
        </w:rPr>
      </w:pPr>
    </w:p>
    <w:p w:rsidR="008B774D" w:rsidRDefault="008B774D" w:rsidP="008B774D">
      <w:pPr>
        <w:pStyle w:val="Heading2withoutnumbering"/>
        <w:rPr>
          <w:lang w:val="mk-MK"/>
        </w:rPr>
      </w:pPr>
      <w:bookmarkStart w:id="34" w:name="_Toc154096307"/>
      <w:r>
        <w:rPr>
          <w:lang w:val="mk-MK"/>
        </w:rPr>
        <w:t>Оценување</w:t>
      </w:r>
      <w:bookmarkEnd w:id="34"/>
    </w:p>
    <w:p w:rsidR="008B774D" w:rsidRDefault="008B774D" w:rsidP="008B774D">
      <w:pPr>
        <w:rPr>
          <w:lang w:val="mk-MK"/>
        </w:rPr>
      </w:pPr>
      <w:r>
        <w:rPr>
          <w:lang w:val="mk-MK"/>
        </w:rPr>
        <w:t xml:space="preserve">Наставникот при оценување на семинарската работа </w:t>
      </w:r>
      <w:r w:rsidR="00222CAF">
        <w:rPr>
          <w:lang w:val="mk-MK"/>
        </w:rPr>
        <w:t>ја</w:t>
      </w:r>
      <w:r>
        <w:rPr>
          <w:lang w:val="mk-MK"/>
        </w:rPr>
        <w:t xml:space="preserve"> процен</w:t>
      </w:r>
      <w:r w:rsidR="00222CAF">
        <w:rPr>
          <w:lang w:val="mk-MK"/>
        </w:rPr>
        <w:t xml:space="preserve">ува </w:t>
      </w:r>
      <w:r>
        <w:rPr>
          <w:lang w:val="mk-MK"/>
        </w:rPr>
        <w:t xml:space="preserve">техничка уреденост, нејзината содржина, </w:t>
      </w:r>
      <w:r w:rsidR="00222CAF">
        <w:rPr>
          <w:lang w:val="mk-MK"/>
        </w:rPr>
        <w:t xml:space="preserve">севкупната оригиналност, квалитет на напишаното, </w:t>
      </w:r>
      <w:r>
        <w:rPr>
          <w:lang w:val="mk-MK"/>
        </w:rPr>
        <w:t>комплетност</w:t>
      </w:r>
      <w:r w:rsidR="00222CAF">
        <w:rPr>
          <w:lang w:val="mk-MK"/>
        </w:rPr>
        <w:t>а и</w:t>
      </w:r>
      <w:r>
        <w:rPr>
          <w:lang w:val="mk-MK"/>
        </w:rPr>
        <w:t xml:space="preserve"> користената литература</w:t>
      </w:r>
      <w:r w:rsidR="00222CAF">
        <w:rPr>
          <w:lang w:val="mk-MK"/>
        </w:rPr>
        <w:t xml:space="preserve">. </w:t>
      </w:r>
    </w:p>
    <w:p w:rsidR="008B774D" w:rsidRPr="008B774D" w:rsidRDefault="008B774D" w:rsidP="008B774D">
      <w:pPr>
        <w:rPr>
          <w:lang w:val="mk-MK"/>
        </w:rPr>
      </w:pPr>
      <w:r>
        <w:rPr>
          <w:lang w:val="mk-MK"/>
        </w:rPr>
        <w:t xml:space="preserve"> </w:t>
      </w:r>
    </w:p>
    <w:p w:rsidR="00A463E0" w:rsidRDefault="00A463E0" w:rsidP="00A463E0">
      <w:pPr>
        <w:pStyle w:val="Heading2withoutnumbering"/>
        <w:rPr>
          <w:lang w:val="mk-MK"/>
        </w:rPr>
      </w:pPr>
      <w:bookmarkStart w:id="35" w:name="_Toc153788273"/>
      <w:bookmarkStart w:id="36" w:name="_Toc154096308"/>
      <w:r>
        <w:rPr>
          <w:lang w:val="mk-MK"/>
        </w:rPr>
        <w:lastRenderedPageBreak/>
        <w:t>Листа за проверка</w:t>
      </w:r>
      <w:bookmarkEnd w:id="35"/>
      <w:bookmarkEnd w:id="36"/>
      <w:r>
        <w:rPr>
          <w:lang w:val="mk-MK"/>
        </w:rPr>
        <w:t xml:space="preserve"> </w:t>
      </w:r>
    </w:p>
    <w:p w:rsidR="00A463E0" w:rsidRDefault="00A463E0" w:rsidP="00A463E0">
      <w:pPr>
        <w:rPr>
          <w:lang w:val="mk-MK"/>
        </w:rPr>
      </w:pPr>
      <w:r>
        <w:rPr>
          <w:lang w:val="mk-MK"/>
        </w:rPr>
        <w:t xml:space="preserve">Секоја семинарска работа пред да се предаде на преглед кај менторот потребно е да го содржи следното: </w:t>
      </w:r>
    </w:p>
    <w:p w:rsidR="00A463E0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Насловна страница со потполни податоци</w:t>
      </w:r>
    </w:p>
    <w:p w:rsidR="008B774D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Автоматски извадена содржина (и последно ажурирана)</w:t>
      </w:r>
    </w:p>
    <w:p w:rsidR="00A463E0" w:rsidRDefault="008B774D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Листа на Табели/Слики</w:t>
      </w:r>
      <w:r w:rsidR="00A463E0">
        <w:rPr>
          <w:rFonts w:ascii="Times New Roman" w:hAnsi="Times New Roman" w:cs="Times New Roman"/>
          <w:sz w:val="24"/>
          <w:lang w:val="mk-MK"/>
        </w:rPr>
        <w:t xml:space="preserve"> </w:t>
      </w:r>
      <w:r w:rsidR="00A463E0">
        <w:rPr>
          <w:rFonts w:ascii="Times New Roman" w:hAnsi="Times New Roman" w:cs="Times New Roman"/>
          <w:sz w:val="24"/>
          <w:lang w:val="mk-MK"/>
        </w:rPr>
        <w:tab/>
      </w:r>
    </w:p>
    <w:p w:rsidR="00A463E0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Сите наслови/поднаслови се избрани од една група/стил на Heading</w:t>
      </w:r>
    </w:p>
    <w:p w:rsidR="00A463E0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Вовед</w:t>
      </w:r>
    </w:p>
    <w:p w:rsidR="00A463E0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Заклучок</w:t>
      </w:r>
    </w:p>
    <w:p w:rsidR="00A463E0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 xml:space="preserve">Наслов под секоја слика </w:t>
      </w:r>
    </w:p>
    <w:p w:rsidR="00A463E0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 xml:space="preserve">Наслов над секоја табела </w:t>
      </w:r>
    </w:p>
    <w:p w:rsidR="00A463E0" w:rsidRDefault="00A463E0" w:rsidP="0047554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Користена литература при изработката на трудот</w:t>
      </w:r>
    </w:p>
    <w:p w:rsidR="00A463E0" w:rsidRDefault="00A463E0" w:rsidP="00A463E0">
      <w:pPr>
        <w:rPr>
          <w:lang w:val="mk-MK"/>
        </w:rPr>
      </w:pPr>
    </w:p>
    <w:p w:rsidR="00A463E0" w:rsidRDefault="00A463E0" w:rsidP="00A463E0">
      <w:pPr>
        <w:rPr>
          <w:color w:val="000000" w:themeColor="text1"/>
          <w:lang w:val="mk-MK"/>
        </w:rPr>
      </w:pPr>
    </w:p>
    <w:p w:rsidR="006077FB" w:rsidRPr="00F83026" w:rsidRDefault="006077FB" w:rsidP="00A463E0">
      <w:pPr>
        <w:jc w:val="left"/>
        <w:rPr>
          <w:lang w:val="en-US"/>
        </w:rPr>
      </w:pPr>
    </w:p>
    <w:sectPr w:rsidR="006077FB" w:rsidRPr="00F83026" w:rsidSect="00BA5875">
      <w:headerReference w:type="default" r:id="rId25"/>
      <w:footerReference w:type="default" r:id="rId26"/>
      <w:pgSz w:w="11900" w:h="16840"/>
      <w:pgMar w:top="1440" w:right="1440" w:bottom="1440" w:left="1440" w:header="39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E99" w:rsidRDefault="00317E99" w:rsidP="00A4364D">
      <w:r>
        <w:separator/>
      </w:r>
    </w:p>
  </w:endnote>
  <w:endnote w:type="continuationSeparator" w:id="0">
    <w:p w:rsidR="00317E99" w:rsidRDefault="00317E99" w:rsidP="00A4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CF0" w:rsidRDefault="00E42CF0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3D1B2A67" wp14:editId="5636788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452000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2259109"/>
      <w:docPartObj>
        <w:docPartGallery w:val="Page Numbers (Bottom of Page)"/>
        <w:docPartUnique/>
      </w:docPartObj>
    </w:sdtPr>
    <w:sdtEndPr/>
    <w:sdtContent>
      <w:p w:rsidR="00E42CF0" w:rsidRPr="00B925F3" w:rsidRDefault="00E42CF0" w:rsidP="00B925F3">
        <w:pPr>
          <w:pStyle w:val="Footer"/>
          <w:jc w:val="center"/>
        </w:pPr>
        <w:r w:rsidRPr="005659BF">
          <w:rPr>
            <w:rFonts w:asciiTheme="minorHAnsi" w:hAnsiTheme="minorHAnsi" w:cs="Times New Roman"/>
            <w:noProof/>
            <w:sz w:val="22"/>
            <w:szCs w:val="22"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F0" w:rsidRPr="00BD4E99" w:rsidRDefault="00E42CF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BD4E99">
                                <w:fldChar w:fldCharType="begin"/>
                              </w:r>
                              <w:r w:rsidRPr="00BD4E99">
                                <w:instrText xml:space="preserve"> PAGE   \* MERGEFORMAT </w:instrText>
                              </w:r>
                              <w:r w:rsidRPr="00BD4E99">
                                <w:fldChar w:fldCharType="separate"/>
                              </w:r>
                              <w:r w:rsidR="00A11080">
                                <w:rPr>
                                  <w:noProof/>
                                </w:rPr>
                                <w:t>12</w:t>
                              </w:r>
                              <w:r w:rsidRPr="00BD4E99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026" style="position:absolute;left:0;text-align:left;margin-left:0;margin-top:0;width:44.55pt;height:15.1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bj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ANrHbj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:rsidR="00E42CF0" w:rsidRPr="00BD4E99" w:rsidRDefault="00E42CF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BD4E99">
                          <w:fldChar w:fldCharType="begin"/>
                        </w:r>
                        <w:r w:rsidRPr="00BD4E99">
                          <w:instrText xml:space="preserve"> PAGE   \* MERGEFORMAT </w:instrText>
                        </w:r>
                        <w:r w:rsidRPr="00BD4E99">
                          <w:fldChar w:fldCharType="separate"/>
                        </w:r>
                        <w:r w:rsidR="00A11080">
                          <w:rPr>
                            <w:noProof/>
                          </w:rPr>
                          <w:t>12</w:t>
                        </w:r>
                        <w:r w:rsidRPr="00BD4E99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E99" w:rsidRDefault="00317E99" w:rsidP="00A4364D">
      <w:r>
        <w:separator/>
      </w:r>
    </w:p>
  </w:footnote>
  <w:footnote w:type="continuationSeparator" w:id="0">
    <w:p w:rsidR="00317E99" w:rsidRDefault="00317E99" w:rsidP="00A43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CF0" w:rsidRDefault="00317E99">
    <w:pPr>
      <w:pStyle w:val="Header"/>
    </w:pPr>
    <w:r>
      <w:rPr>
        <w:noProof/>
      </w:rPr>
      <w:pict w14:anchorId="3B8E9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870945" o:spid="_x0000_s2076" type="#_x0000_t75" style="position:absolute;left:0;text-align:left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norskMøn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CF0" w:rsidRDefault="00E42CF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346166</wp:posOffset>
          </wp:positionV>
          <wp:extent cx="5379720" cy="78549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9720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CF0" w:rsidRPr="006C6CED" w:rsidRDefault="00E42CF0" w:rsidP="006C6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40841"/>
    <w:multiLevelType w:val="hybridMultilevel"/>
    <w:tmpl w:val="9816ED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105FA3"/>
    <w:multiLevelType w:val="hybridMultilevel"/>
    <w:tmpl w:val="421821C8"/>
    <w:lvl w:ilvl="0" w:tplc="A816DC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87362"/>
    <w:multiLevelType w:val="hybridMultilevel"/>
    <w:tmpl w:val="AB348C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50615F"/>
    <w:multiLevelType w:val="hybridMultilevel"/>
    <w:tmpl w:val="5986FC8C"/>
    <w:lvl w:ilvl="0" w:tplc="F2868E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31C3D"/>
    <w:multiLevelType w:val="hybridMultilevel"/>
    <w:tmpl w:val="2E584868"/>
    <w:lvl w:ilvl="0" w:tplc="1FAC8296">
      <w:start w:val="1"/>
      <w:numFmt w:val="decimal"/>
      <w:pStyle w:val="References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D9549F"/>
    <w:multiLevelType w:val="hybridMultilevel"/>
    <w:tmpl w:val="36FCC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85E80"/>
    <w:multiLevelType w:val="hybridMultilevel"/>
    <w:tmpl w:val="36BAD29C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3E8005C7"/>
    <w:multiLevelType w:val="hybridMultilevel"/>
    <w:tmpl w:val="C8C607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C33A61"/>
    <w:multiLevelType w:val="hybridMultilevel"/>
    <w:tmpl w:val="95CE9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0710878"/>
    <w:multiLevelType w:val="hybridMultilevel"/>
    <w:tmpl w:val="1606414E"/>
    <w:lvl w:ilvl="0" w:tplc="A816DC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04A83"/>
    <w:multiLevelType w:val="multilevel"/>
    <w:tmpl w:val="A858EAA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EC12687"/>
    <w:multiLevelType w:val="hybridMultilevel"/>
    <w:tmpl w:val="83C0D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006AF"/>
    <w:multiLevelType w:val="hybridMultilevel"/>
    <w:tmpl w:val="399431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F06ACD"/>
    <w:multiLevelType w:val="hybridMultilevel"/>
    <w:tmpl w:val="265AB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12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"/>
  </w:num>
  <w:num w:numId="13">
    <w:abstractNumId w:val="6"/>
  </w:num>
  <w:num w:numId="14">
    <w:abstractNumId w:val="11"/>
  </w:num>
  <w:num w:numId="15">
    <w:abstractNumId w:val="4"/>
    <w:lvlOverride w:ilvl="0">
      <w:startOverride w:val="1"/>
    </w:lvlOverride>
  </w:num>
  <w:num w:numId="16">
    <w:abstractNumId w:val="1"/>
  </w:num>
  <w:num w:numId="17">
    <w:abstractNumId w:val="9"/>
  </w:num>
  <w:num w:numId="18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nb-NO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07"/>
    <w:rsid w:val="00025D63"/>
    <w:rsid w:val="00033C22"/>
    <w:rsid w:val="0003626E"/>
    <w:rsid w:val="00044EDE"/>
    <w:rsid w:val="000451F0"/>
    <w:rsid w:val="00047E61"/>
    <w:rsid w:val="00086F43"/>
    <w:rsid w:val="00094EFD"/>
    <w:rsid w:val="000B0D46"/>
    <w:rsid w:val="000C01FB"/>
    <w:rsid w:val="000C1522"/>
    <w:rsid w:val="000C609B"/>
    <w:rsid w:val="000C6362"/>
    <w:rsid w:val="000D7CD8"/>
    <w:rsid w:val="000E3AA7"/>
    <w:rsid w:val="000E73C6"/>
    <w:rsid w:val="00116914"/>
    <w:rsid w:val="00144560"/>
    <w:rsid w:val="001513E7"/>
    <w:rsid w:val="0016164D"/>
    <w:rsid w:val="00163288"/>
    <w:rsid w:val="001B3F1A"/>
    <w:rsid w:val="001C6BC2"/>
    <w:rsid w:val="001D773D"/>
    <w:rsid w:val="001D78D9"/>
    <w:rsid w:val="001F76C6"/>
    <w:rsid w:val="002145F7"/>
    <w:rsid w:val="00214872"/>
    <w:rsid w:val="00222696"/>
    <w:rsid w:val="00222CAF"/>
    <w:rsid w:val="00233A64"/>
    <w:rsid w:val="00243C59"/>
    <w:rsid w:val="00253073"/>
    <w:rsid w:val="00253AC4"/>
    <w:rsid w:val="002950B0"/>
    <w:rsid w:val="002B334A"/>
    <w:rsid w:val="00317E99"/>
    <w:rsid w:val="00346319"/>
    <w:rsid w:val="00353114"/>
    <w:rsid w:val="003676FA"/>
    <w:rsid w:val="0037576D"/>
    <w:rsid w:val="003B43E9"/>
    <w:rsid w:val="003C6E6A"/>
    <w:rsid w:val="003E3FB3"/>
    <w:rsid w:val="00423C74"/>
    <w:rsid w:val="004321FD"/>
    <w:rsid w:val="004358D5"/>
    <w:rsid w:val="004568D0"/>
    <w:rsid w:val="00472C53"/>
    <w:rsid w:val="00475543"/>
    <w:rsid w:val="00480E60"/>
    <w:rsid w:val="0048418C"/>
    <w:rsid w:val="0049283D"/>
    <w:rsid w:val="004B6328"/>
    <w:rsid w:val="00533AAE"/>
    <w:rsid w:val="005659BF"/>
    <w:rsid w:val="00584432"/>
    <w:rsid w:val="005866FB"/>
    <w:rsid w:val="005F6B87"/>
    <w:rsid w:val="0060101B"/>
    <w:rsid w:val="006077FB"/>
    <w:rsid w:val="00620CB2"/>
    <w:rsid w:val="00671D0D"/>
    <w:rsid w:val="006A023C"/>
    <w:rsid w:val="006C6CED"/>
    <w:rsid w:val="006D49AF"/>
    <w:rsid w:val="006E0D36"/>
    <w:rsid w:val="006F7409"/>
    <w:rsid w:val="00703022"/>
    <w:rsid w:val="007054A5"/>
    <w:rsid w:val="00735A71"/>
    <w:rsid w:val="007362F1"/>
    <w:rsid w:val="007421FC"/>
    <w:rsid w:val="007548F3"/>
    <w:rsid w:val="007673B9"/>
    <w:rsid w:val="00781CE3"/>
    <w:rsid w:val="007835BA"/>
    <w:rsid w:val="00787135"/>
    <w:rsid w:val="007B334E"/>
    <w:rsid w:val="007B70B3"/>
    <w:rsid w:val="007F1090"/>
    <w:rsid w:val="0082077A"/>
    <w:rsid w:val="008603C0"/>
    <w:rsid w:val="008729E0"/>
    <w:rsid w:val="00876D59"/>
    <w:rsid w:val="00883E0A"/>
    <w:rsid w:val="00894BF6"/>
    <w:rsid w:val="008A0016"/>
    <w:rsid w:val="008A15CD"/>
    <w:rsid w:val="008A22F9"/>
    <w:rsid w:val="008B38FA"/>
    <w:rsid w:val="008B774D"/>
    <w:rsid w:val="008C1818"/>
    <w:rsid w:val="008C3DCC"/>
    <w:rsid w:val="008C6BE9"/>
    <w:rsid w:val="008D0499"/>
    <w:rsid w:val="00911428"/>
    <w:rsid w:val="009323DF"/>
    <w:rsid w:val="00936D73"/>
    <w:rsid w:val="009816C3"/>
    <w:rsid w:val="009961FB"/>
    <w:rsid w:val="009E1C7A"/>
    <w:rsid w:val="009E5F07"/>
    <w:rsid w:val="009F25EC"/>
    <w:rsid w:val="009F3BBF"/>
    <w:rsid w:val="00A0535B"/>
    <w:rsid w:val="00A10B4F"/>
    <w:rsid w:val="00A11080"/>
    <w:rsid w:val="00A25C4F"/>
    <w:rsid w:val="00A4364D"/>
    <w:rsid w:val="00A463E0"/>
    <w:rsid w:val="00A5671C"/>
    <w:rsid w:val="00A57026"/>
    <w:rsid w:val="00A57E37"/>
    <w:rsid w:val="00A87C1A"/>
    <w:rsid w:val="00A92E1D"/>
    <w:rsid w:val="00AA5EA0"/>
    <w:rsid w:val="00AB0F7C"/>
    <w:rsid w:val="00AC7317"/>
    <w:rsid w:val="00AF50F6"/>
    <w:rsid w:val="00B11310"/>
    <w:rsid w:val="00B22F30"/>
    <w:rsid w:val="00B35A26"/>
    <w:rsid w:val="00B40C12"/>
    <w:rsid w:val="00B54F1B"/>
    <w:rsid w:val="00B74F89"/>
    <w:rsid w:val="00B90C18"/>
    <w:rsid w:val="00B925F3"/>
    <w:rsid w:val="00B96E93"/>
    <w:rsid w:val="00BA5875"/>
    <w:rsid w:val="00BA5D5F"/>
    <w:rsid w:val="00BD4244"/>
    <w:rsid w:val="00BD4E99"/>
    <w:rsid w:val="00BE0BEF"/>
    <w:rsid w:val="00C17C1E"/>
    <w:rsid w:val="00C50A11"/>
    <w:rsid w:val="00C64F6C"/>
    <w:rsid w:val="00C66E5B"/>
    <w:rsid w:val="00C77FB6"/>
    <w:rsid w:val="00C90D81"/>
    <w:rsid w:val="00CA33A7"/>
    <w:rsid w:val="00CC33F3"/>
    <w:rsid w:val="00CF19D1"/>
    <w:rsid w:val="00D03179"/>
    <w:rsid w:val="00D0780A"/>
    <w:rsid w:val="00D15902"/>
    <w:rsid w:val="00D33A03"/>
    <w:rsid w:val="00D70354"/>
    <w:rsid w:val="00D854BA"/>
    <w:rsid w:val="00DA4329"/>
    <w:rsid w:val="00DC5F0C"/>
    <w:rsid w:val="00DE0776"/>
    <w:rsid w:val="00DF436C"/>
    <w:rsid w:val="00E0454B"/>
    <w:rsid w:val="00E24396"/>
    <w:rsid w:val="00E42BF6"/>
    <w:rsid w:val="00E42CF0"/>
    <w:rsid w:val="00E56A00"/>
    <w:rsid w:val="00E62092"/>
    <w:rsid w:val="00EA43DA"/>
    <w:rsid w:val="00F1602E"/>
    <w:rsid w:val="00F326EE"/>
    <w:rsid w:val="00F37C9A"/>
    <w:rsid w:val="00F54DC8"/>
    <w:rsid w:val="00F72095"/>
    <w:rsid w:val="00F7550D"/>
    <w:rsid w:val="00F8190D"/>
    <w:rsid w:val="00F83026"/>
    <w:rsid w:val="00F864C1"/>
    <w:rsid w:val="00F93230"/>
    <w:rsid w:val="00FB65E9"/>
    <w:rsid w:val="00FC3BCE"/>
    <w:rsid w:val="00FC43AF"/>
    <w:rsid w:val="00FD114E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4F08A869"/>
  <w14:defaultImageDpi w14:val="300"/>
  <w15:docId w15:val="{2824E940-0C68-4AD0-A496-E9C9C387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F6C"/>
    <w:pPr>
      <w:spacing w:after="240" w:line="36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3C0"/>
    <w:pPr>
      <w:keepNext/>
      <w:keepLines/>
      <w:numPr>
        <w:numId w:val="1"/>
      </w:numPr>
      <w:spacing w:before="240" w:line="240" w:lineRule="auto"/>
      <w:ind w:left="431" w:hanging="431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3C0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3026"/>
    <w:pPr>
      <w:keepNext/>
      <w:keepLines/>
      <w:numPr>
        <w:ilvl w:val="2"/>
        <w:numId w:val="1"/>
      </w:numPr>
      <w:spacing w:before="240" w:after="120" w:line="240" w:lineRule="auto"/>
      <w:outlineLvl w:val="2"/>
    </w:pPr>
    <w:rPr>
      <w:rFonts w:ascii="Arial" w:eastAsiaTheme="majorEastAsia" w:hAnsi="Arial" w:cstheme="majorBid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3026"/>
    <w:pPr>
      <w:keepNext/>
      <w:keepLines/>
      <w:numPr>
        <w:ilvl w:val="3"/>
        <w:numId w:val="1"/>
      </w:numPr>
      <w:spacing w:before="240" w:after="120" w:line="240" w:lineRule="auto"/>
      <w:ind w:left="862" w:hanging="862"/>
      <w:outlineLvl w:val="3"/>
    </w:pPr>
    <w:rPr>
      <w:rFonts w:ascii="Arial" w:eastAsiaTheme="majorEastAsia" w:hAnsi="Arial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A5EA0"/>
    <w:pPr>
      <w:keepNext/>
      <w:keepLines/>
      <w:numPr>
        <w:ilvl w:val="4"/>
        <w:numId w:val="1"/>
      </w:numPr>
      <w:spacing w:before="240" w:after="0" w:line="240" w:lineRule="auto"/>
      <w:ind w:left="1009" w:hanging="1009"/>
      <w:outlineLvl w:val="4"/>
    </w:pPr>
    <w:rPr>
      <w:rFonts w:ascii="Arial" w:eastAsiaTheme="majorEastAsia" w:hAnsi="Arial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1428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42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42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42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64D"/>
  </w:style>
  <w:style w:type="paragraph" w:styleId="Footer">
    <w:name w:val="footer"/>
    <w:basedOn w:val="Normal"/>
    <w:link w:val="Foot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64D"/>
  </w:style>
  <w:style w:type="character" w:customStyle="1" w:styleId="Heading2withoutnumberingChar">
    <w:name w:val="Heading 2 without numbering Char"/>
    <w:basedOn w:val="Heading2Char"/>
    <w:link w:val="Heading2withoutnumbering"/>
    <w:uiPriority w:val="10"/>
    <w:rsid w:val="007B334E"/>
    <w:rPr>
      <w:rFonts w:ascii="Arial" w:eastAsiaTheme="majorEastAsia" w:hAnsi="Arial" w:cstheme="majorBidi"/>
      <w:b/>
      <w:sz w:val="30"/>
      <w:szCs w:val="26"/>
    </w:rPr>
  </w:style>
  <w:style w:type="paragraph" w:customStyle="1" w:styleId="Heading2withoutnumbering">
    <w:name w:val="Heading 2 without numbering"/>
    <w:basedOn w:val="Heading2"/>
    <w:next w:val="Normal"/>
    <w:link w:val="Heading2withoutnumberingChar"/>
    <w:uiPriority w:val="10"/>
    <w:qFormat/>
    <w:rsid w:val="007673B9"/>
    <w:pPr>
      <w:numPr>
        <w:ilvl w:val="0"/>
        <w:numId w:val="0"/>
      </w:numPr>
    </w:pPr>
  </w:style>
  <w:style w:type="character" w:customStyle="1" w:styleId="Heading3withoutnumberingChar">
    <w:name w:val="Heading 3 without numbering Char"/>
    <w:basedOn w:val="Heading3Char"/>
    <w:link w:val="Heading3withoutnumbering"/>
    <w:uiPriority w:val="10"/>
    <w:rsid w:val="007B334E"/>
    <w:rPr>
      <w:rFonts w:ascii="Arial" w:eastAsiaTheme="majorEastAsia" w:hAnsi="Arial" w:cstheme="majorBidi"/>
      <w:b/>
      <w:sz w:val="26"/>
    </w:rPr>
  </w:style>
  <w:style w:type="paragraph" w:customStyle="1" w:styleId="Heading3withoutnumbering">
    <w:name w:val="Heading 3 without numbering"/>
    <w:basedOn w:val="Heading3"/>
    <w:next w:val="Normal"/>
    <w:link w:val="Heading3withoutnumberingChar"/>
    <w:uiPriority w:val="10"/>
    <w:qFormat/>
    <w:rsid w:val="007673B9"/>
    <w:pPr>
      <w:numPr>
        <w:ilvl w:val="0"/>
        <w:numId w:val="0"/>
      </w:numPr>
    </w:pPr>
  </w:style>
  <w:style w:type="paragraph" w:customStyle="1" w:styleId="Heading4withoutnumbering">
    <w:name w:val="Heading 4 without numbering"/>
    <w:basedOn w:val="Heading4"/>
    <w:next w:val="Normal"/>
    <w:link w:val="Heading4withoutnumberingChar"/>
    <w:uiPriority w:val="10"/>
    <w:qFormat/>
    <w:rsid w:val="00DE0776"/>
    <w:pPr>
      <w:numPr>
        <w:ilvl w:val="0"/>
        <w:numId w:val="0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603C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03C0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3026"/>
    <w:rPr>
      <w:rFonts w:ascii="Arial" w:eastAsiaTheme="majorEastAsia" w:hAnsi="Arial" w:cstheme="majorBidi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83026"/>
    <w:rPr>
      <w:rFonts w:ascii="Arial" w:eastAsiaTheme="majorEastAsia" w:hAnsi="Arial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A5EA0"/>
    <w:rPr>
      <w:rFonts w:ascii="Arial" w:eastAsiaTheme="majorEastAsia" w:hAnsi="Arial" w:cstheme="majorBidi"/>
      <w:b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4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4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BA5875"/>
    <w:pPr>
      <w:numPr>
        <w:numId w:val="0"/>
      </w:numPr>
      <w:jc w:val="center"/>
      <w:outlineLvl w:val="9"/>
    </w:pPr>
    <w:rPr>
      <w:smallCaps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F83026"/>
    <w:pPr>
      <w:tabs>
        <w:tab w:val="left" w:pos="480"/>
        <w:tab w:val="right" w:leader="dot" w:pos="905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142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11428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911428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80E60"/>
    <w:pPr>
      <w:ind w:left="567" w:right="56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80E60"/>
    <w:rPr>
      <w:rFonts w:ascii="Times New Roman" w:hAnsi="Times New Roman"/>
      <w:i/>
      <w:iCs/>
      <w:sz w:val="22"/>
    </w:rPr>
  </w:style>
  <w:style w:type="paragraph" w:customStyle="1" w:styleId="Forordsoverskrift">
    <w:name w:val="Forordsoverskrift"/>
    <w:basedOn w:val="TOCHeading"/>
    <w:next w:val="Normal"/>
    <w:uiPriority w:val="39"/>
    <w:semiHidden/>
    <w:qFormat/>
    <w:rsid w:val="005866FB"/>
  </w:style>
  <w:style w:type="paragraph" w:styleId="Caption">
    <w:name w:val="caption"/>
    <w:basedOn w:val="Normal"/>
    <w:next w:val="Normal"/>
    <w:uiPriority w:val="35"/>
    <w:unhideWhenUsed/>
    <w:qFormat/>
    <w:rsid w:val="00BA5875"/>
    <w:pPr>
      <w:spacing w:after="200" w:line="240" w:lineRule="auto"/>
      <w:jc w:val="left"/>
    </w:pPr>
    <w:rPr>
      <w:rFonts w:ascii="Arial" w:hAnsi="Arial"/>
      <w:i/>
      <w:iCs/>
      <w:sz w:val="20"/>
      <w:szCs w:val="18"/>
    </w:rPr>
  </w:style>
  <w:style w:type="table" w:styleId="TableGrid">
    <w:name w:val="Table Grid"/>
    <w:basedOn w:val="TableNormal"/>
    <w:uiPriority w:val="39"/>
    <w:rsid w:val="00DE0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E0776"/>
    <w:pPr>
      <w:spacing w:after="0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776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776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5F6B87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B87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DC5F0C"/>
    <w:rPr>
      <w:color w:val="800080" w:themeColor="followedHyperlink"/>
      <w:u w:val="single"/>
    </w:rPr>
  </w:style>
  <w:style w:type="table" w:styleId="PlainTable5">
    <w:name w:val="Plain Table 5"/>
    <w:basedOn w:val="TableNormal"/>
    <w:uiPriority w:val="45"/>
    <w:rsid w:val="00705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705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9961FB"/>
    <w:pPr>
      <w:spacing w:after="0"/>
    </w:pPr>
  </w:style>
  <w:style w:type="paragraph" w:styleId="NormalWeb">
    <w:name w:val="Normal (Web)"/>
    <w:basedOn w:val="Normal"/>
    <w:uiPriority w:val="99"/>
    <w:unhideWhenUsed/>
    <w:rsid w:val="009961FB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customStyle="1" w:styleId="Forwardheading">
    <w:name w:val="Forward heading"/>
    <w:basedOn w:val="Normal"/>
    <w:next w:val="Normal"/>
    <w:uiPriority w:val="11"/>
    <w:qFormat/>
    <w:rsid w:val="00F83026"/>
    <w:pPr>
      <w:spacing w:before="240" w:line="240" w:lineRule="auto"/>
    </w:pPr>
    <w:rPr>
      <w:rFonts w:ascii="Arial" w:hAnsi="Arial"/>
      <w:b/>
      <w:sz w:val="34"/>
      <w:lang w:val="en-US"/>
    </w:rPr>
  </w:style>
  <w:style w:type="paragraph" w:customStyle="1" w:styleId="Heading1withoutnumbering">
    <w:name w:val="Heading 1 without numbering"/>
    <w:basedOn w:val="Heading1"/>
    <w:next w:val="Normal"/>
    <w:link w:val="Heading1withoutnumberingChar"/>
    <w:uiPriority w:val="10"/>
    <w:qFormat/>
    <w:rsid w:val="004358D5"/>
    <w:pPr>
      <w:numPr>
        <w:numId w:val="0"/>
      </w:numPr>
    </w:pPr>
    <w:rPr>
      <w:rFonts w:cs="Arial"/>
      <w:szCs w:val="34"/>
      <w:lang w:val="en-US"/>
    </w:rPr>
  </w:style>
  <w:style w:type="character" w:customStyle="1" w:styleId="Heading1withoutnumberingChar">
    <w:name w:val="Heading 1 without numbering Char"/>
    <w:basedOn w:val="DefaultParagraphFont"/>
    <w:link w:val="Heading1withoutnumbering"/>
    <w:uiPriority w:val="10"/>
    <w:rsid w:val="004358D5"/>
    <w:rPr>
      <w:rFonts w:ascii="Arial" w:eastAsiaTheme="majorEastAsia" w:hAnsi="Arial" w:cs="Arial"/>
      <w:b/>
      <w:sz w:val="34"/>
      <w:szCs w:val="34"/>
      <w:lang w:val="en-US"/>
    </w:rPr>
  </w:style>
  <w:style w:type="character" w:customStyle="1" w:styleId="Heading4withoutnumberingChar">
    <w:name w:val="Heading 4 without numbering Char"/>
    <w:basedOn w:val="Heading4Char"/>
    <w:link w:val="Heading4withoutnumbering"/>
    <w:uiPriority w:val="10"/>
    <w:rsid w:val="007B334E"/>
    <w:rPr>
      <w:rFonts w:ascii="Arial" w:eastAsiaTheme="majorEastAsia" w:hAnsi="Arial" w:cstheme="majorBidi"/>
      <w:b/>
      <w:iCs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C7A"/>
    <w:pPr>
      <w:numPr>
        <w:ilvl w:val="1"/>
      </w:numPr>
      <w:spacing w:after="100" w:line="259" w:lineRule="auto"/>
      <w:ind w:firstLine="357"/>
    </w:pPr>
    <w:rPr>
      <w:rFonts w:asciiTheme="majorHAnsi" w:hAnsiTheme="majorHAnsi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E1C7A"/>
    <w:rPr>
      <w:rFonts w:asciiTheme="majorHAnsi" w:hAnsiTheme="majorHAnsi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rsid w:val="00876D59"/>
    <w:pPr>
      <w:widowControl w:val="0"/>
      <w:spacing w:before="58" w:after="0" w:line="240" w:lineRule="auto"/>
      <w:ind w:left="1276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76D59"/>
    <w:rPr>
      <w:rFonts w:ascii="Arial" w:eastAsia="Arial" w:hAnsi="Arial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876D59"/>
    <w:pPr>
      <w:widowControl w:val="0"/>
      <w:spacing w:after="0" w:line="240" w:lineRule="auto"/>
    </w:pPr>
    <w:rPr>
      <w:rFonts w:asciiTheme="minorHAnsi" w:eastAsiaTheme="minorHAnsi" w:hAnsiTheme="minorHAnsi"/>
      <w:sz w:val="22"/>
      <w:szCs w:val="22"/>
      <w:lang w:val="en-US" w:eastAsia="en-US"/>
    </w:rPr>
  </w:style>
  <w:style w:type="paragraph" w:customStyle="1" w:styleId="References">
    <w:name w:val="References"/>
    <w:basedOn w:val="Normal"/>
    <w:rsid w:val="00144560"/>
    <w:pPr>
      <w:numPr>
        <w:numId w:val="6"/>
      </w:numPr>
      <w:spacing w:after="0" w:line="240" w:lineRule="auto"/>
    </w:pPr>
    <w:rPr>
      <w:rFonts w:eastAsia="Times New Roman" w:cs="Times New Roman"/>
      <w:szCs w:val="20"/>
      <w:lang w:val="en-US" w:eastAsia="en-US"/>
    </w:rPr>
  </w:style>
  <w:style w:type="character" w:styleId="Emphasis">
    <w:name w:val="Emphasis"/>
    <w:basedOn w:val="DefaultParagraphFont"/>
    <w:uiPriority w:val="20"/>
    <w:qFormat/>
    <w:rsid w:val="00894B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3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661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6069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8561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750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drmj.e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pravopis.mk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cdc.gov/healthliteracy/learn/index.htm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ceva\Downloads\Oppgave_innhold_engels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547618FF3B74992F6D626EBA25AED" ma:contentTypeVersion="5" ma:contentTypeDescription="Create a new document." ma:contentTypeScope="" ma:versionID="c2be4276a0c55308f7d985aa5d4e7cb5">
  <xsd:schema xmlns:xsd="http://www.w3.org/2001/XMLSchema" xmlns:xs="http://www.w3.org/2001/XMLSchema" xmlns:p="http://schemas.microsoft.com/office/2006/metadata/properties" xmlns:ns2="4eb3e90e-6a14-477c-8397-8bb3db5272ab" targetNamespace="http://schemas.microsoft.com/office/2006/metadata/properties" ma:root="true" ma:fieldsID="5db4c08dd8a6b49aa577751e59c14b88" ns2:_="">
    <xsd:import namespace="4eb3e90e-6a14-477c-8397-8bb3db527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3e90e-6a14-477c-8397-8bb3db527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B290E-56C8-48D8-8CD2-A038EFB4B9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A88B09-497A-4206-828C-5CC121330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870240-1952-419C-9194-D5877752C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3e90e-6a14-477c-8397-8bb3db527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2DC7AA-A8D6-42C0-BEBD-015B97DE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Oppgave_innhold_engelsk</Template>
  <TotalTime>11</TotalTime>
  <Pages>13</Pages>
  <Words>2418</Words>
  <Characters>13784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Poceva Panovska</dc:creator>
  <cp:keywords/>
  <dc:description/>
  <cp:lastModifiedBy>Ana Poceva panovska</cp:lastModifiedBy>
  <cp:revision>5</cp:revision>
  <cp:lastPrinted>2015-11-25T14:37:00Z</cp:lastPrinted>
  <dcterms:created xsi:type="dcterms:W3CDTF">2024-02-13T09:12:00Z</dcterms:created>
  <dcterms:modified xsi:type="dcterms:W3CDTF">2024-02-13T13:52:00Z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0x010100B13547618FF3B74992F6D626EBA25AED</vt:lpwstr>
  </property>
  <property fmtid="{D5CDD505-2E9C-101B-9397-08002B2CF9AE}" pid="3" name="IsMyDocuments">
    <vt:bool>true</vt:bool>
  </property>
</Properties>
</file>